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>
  <w:body>
    <w:p w:rsidR="00321898" w:rsidRPr="00321898" w:rsidRDefault="00321898" w:rsidP="00321898">
      <w:pPr>
        <w:rPr>
          <w:lang/>
        </w:rPr>
      </w:pPr>
    </w:p>
    <w:p w:rsidR="00321898" w:rsidRPr="00321898" w:rsidRDefault="00321898" w:rsidP="00321898">
      <w:pPr>
        <w:rPr>
          <w:lang/>
        </w:rPr>
      </w:pPr>
    </w:p>
    <w:p w:rsidR="00321898" w:rsidRPr="00321898" w:rsidRDefault="00321898" w:rsidP="00321898">
      <w:pPr>
        <w:rPr>
          <w:lang/>
        </w:rPr>
      </w:pPr>
    </w:p>
    <w:p w:rsidR="00321898" w:rsidRPr="00321898" w:rsidRDefault="00321898" w:rsidP="00321898">
      <w:pPr>
        <w:rPr>
          <w:lang/>
        </w:rPr>
      </w:pPr>
    </w:p>
    <w:p w:rsidR="00321898" w:rsidRPr="00321898" w:rsidRDefault="00321898" w:rsidP="00321898">
      <w:pPr>
        <w:rPr>
          <w:lang/>
        </w:rPr>
      </w:pPr>
    </w:p>
    <w:p w:rsidR="00321898" w:rsidRPr="00321898" w:rsidRDefault="00321898" w:rsidP="00321898">
      <w:pPr>
        <w:rPr>
          <w:lang/>
        </w:rPr>
      </w:pPr>
    </w:p>
    <w:p w:rsidR="00321898" w:rsidRPr="00321898" w:rsidRDefault="00321898" w:rsidP="00321898">
      <w:pPr>
        <w:rPr>
          <w:lang/>
        </w:rPr>
      </w:pPr>
    </w:p>
    <w:p w:rsidR="0039053E" w:rsidRDefault="0039053E" w:rsidP="0039053E">
      <w:pPr>
        <w:pBdr>
          <w:top w:val="single" w:sz="4" w:space="3" w:color="auto" w:shadow="1"/>
          <w:left w:val="single" w:sz="4" w:space="0" w:color="auto" w:shadow="1"/>
          <w:bottom w:val="single" w:sz="4" w:space="15" w:color="auto" w:shadow="1"/>
          <w:right w:val="single" w:sz="4" w:space="4" w:color="auto" w:shadow="1"/>
        </w:pBdr>
        <w:jc w:val="center"/>
        <w:rPr>
          <w:rFonts w:ascii="Verdana" w:hAnsi="Verdana"/>
          <w:b/>
          <w:bCs/>
          <w:color w:val="000000"/>
          <w:sz w:val="28"/>
          <w:szCs w:val="28"/>
        </w:rPr>
      </w:pPr>
      <w:r>
        <w:rPr>
          <w:rFonts w:ascii="Verdana" w:hAnsi="Verdana"/>
          <w:b/>
          <w:color w:val="000000"/>
          <w:sz w:val="28"/>
        </w:rPr>
        <w:t xml:space="preserve">UNITED CITIES AND LOCAL GOVERNMENTS </w:t>
      </w:r>
    </w:p>
    <w:p w:rsidR="0039053E" w:rsidRDefault="0039053E" w:rsidP="0039053E">
      <w:pPr>
        <w:pBdr>
          <w:top w:val="single" w:sz="4" w:space="3" w:color="auto" w:shadow="1"/>
          <w:left w:val="single" w:sz="4" w:space="0" w:color="auto" w:shadow="1"/>
          <w:bottom w:val="single" w:sz="4" w:space="15" w:color="auto" w:shadow="1"/>
          <w:right w:val="single" w:sz="4" w:space="4" w:color="auto" w:shadow="1"/>
        </w:pBdr>
        <w:jc w:val="center"/>
        <w:rPr>
          <w:rFonts w:ascii="Verdana" w:hAnsi="Verdana"/>
          <w:b/>
          <w:bCs/>
          <w:color w:val="000000"/>
          <w:sz w:val="28"/>
          <w:szCs w:val="28"/>
        </w:rPr>
      </w:pPr>
      <w:r>
        <w:rPr>
          <w:rFonts w:ascii="Verdana" w:hAnsi="Verdana"/>
          <w:b/>
          <w:color w:val="000000"/>
          <w:sz w:val="28"/>
        </w:rPr>
        <w:t xml:space="preserve">MIDDLE EAST AND WEST ASIA SECTION </w:t>
      </w:r>
    </w:p>
    <w:p w:rsidR="00321898" w:rsidRPr="0039053E" w:rsidRDefault="0039053E" w:rsidP="0039053E">
      <w:pPr>
        <w:pBdr>
          <w:top w:val="single" w:sz="4" w:space="3" w:color="auto" w:shadow="1"/>
          <w:left w:val="single" w:sz="4" w:space="0" w:color="auto" w:shadow="1"/>
          <w:bottom w:val="single" w:sz="4" w:space="15" w:color="auto" w:shadow="1"/>
          <w:right w:val="single" w:sz="4" w:space="4" w:color="auto" w:shadow="1"/>
        </w:pBdr>
        <w:jc w:val="center"/>
        <w:rPr>
          <w:rFonts w:ascii="Verdana" w:hAnsi="Verdana"/>
          <w:b/>
          <w:bCs/>
          <w:color w:val="000000"/>
          <w:sz w:val="28"/>
          <w:szCs w:val="28"/>
        </w:rPr>
      </w:pPr>
      <w:r>
        <w:rPr>
          <w:rFonts w:ascii="Verdana" w:hAnsi="Verdana"/>
          <w:b/>
          <w:color w:val="000000"/>
          <w:sz w:val="28"/>
        </w:rPr>
        <w:t>(UCLG-MEWA)</w:t>
      </w:r>
    </w:p>
    <w:p w:rsidR="00321898" w:rsidRPr="006D2179" w:rsidRDefault="00321898" w:rsidP="00321898">
      <w:pPr>
        <w:pBdr>
          <w:top w:val="single" w:sz="4" w:space="3" w:color="auto" w:shadow="1"/>
          <w:left w:val="single" w:sz="4" w:space="0" w:color="auto" w:shadow="1"/>
          <w:bottom w:val="single" w:sz="4" w:space="15" w:color="auto" w:shadow="1"/>
          <w:right w:val="single" w:sz="4" w:space="4" w:color="auto" w:shadow="1"/>
        </w:pBdr>
        <w:jc w:val="center"/>
        <w:rPr>
          <w:b/>
          <w:bCs/>
          <w:sz w:val="28"/>
          <w:szCs w:val="28"/>
        </w:rPr>
      </w:pPr>
      <w:r>
        <w:rPr>
          <w:rFonts w:ascii="Verdana" w:hAnsi="Verdana"/>
          <w:b/>
          <w:color w:val="000000"/>
          <w:sz w:val="28"/>
        </w:rPr>
        <w:t>EXECUTIVE BUREAU MEETING</w:t>
      </w:r>
    </w:p>
    <w:p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w:rsidR="00321898" w:rsidRPr="006D2179" w:rsidRDefault="00321898" w:rsidP="00321898">
      <w:pPr>
        <w:jc w:val="center"/>
        <w:rPr>
          <w:rFonts w:ascii="Verdana" w:hAnsi="Verdana"/>
          <w:b/>
          <w:bCs/>
          <w:color w:val="000000"/>
          <w:sz w:val="20"/>
          <w:szCs w:val="20"/>
        </w:rPr>
      </w:pPr>
    </w:p>
    <w:p w:rsidR="00321898" w:rsidRPr="0083448C" w:rsidRDefault="00321898" w:rsidP="00321898">
      <w:pPr>
        <w:jc w:val="center"/>
        <w:rPr>
          <w:rFonts w:ascii="Verdana" w:hAnsi="Verdana"/>
          <w:color w:val="000000"/>
          <w:szCs w:val="18"/>
        </w:rPr>
      </w:pPr>
      <w:r>
        <w:rPr>
          <w:rFonts w:ascii="Verdana" w:hAnsi="Verdana"/>
          <w:b/>
          <w:color w:val="000000"/>
        </w:rPr>
        <w:t xml:space="preserve">11 March 2017 </w:t>
      </w:r>
    </w:p>
    <w:p w:rsidR="00321898" w:rsidRPr="0083448C" w:rsidRDefault="00321898" w:rsidP="00321898">
      <w:pPr>
        <w:jc w:val="center"/>
        <w:rPr>
          <w:rFonts w:ascii="Verdana" w:hAnsi="Verdana"/>
          <w:color w:val="000000"/>
          <w:szCs w:val="18"/>
        </w:rPr>
      </w:pPr>
      <w:r>
        <w:rPr>
          <w:rFonts w:ascii="Verdana" w:hAnsi="Verdana"/>
          <w:b/>
          <w:color w:val="000000"/>
        </w:rPr>
        <w:t>NABLUS, PALESTINE</w:t>
      </w:r>
    </w:p>
    <w:p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w:rsidR="00321898" w:rsidRPr="006D2179" w:rsidRDefault="00321898" w:rsidP="00321898">
      <w:pPr>
        <w:jc w:val="center"/>
        <w:rPr>
          <w:rFonts w:ascii="Verdana" w:hAnsi="Verdana"/>
          <w:b/>
          <w:bCs/>
          <w:color w:val="000000"/>
          <w:sz w:val="20"/>
          <w:szCs w:val="20"/>
        </w:rPr>
      </w:pPr>
    </w:p>
    <w:p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w:rsidR="00DE010B" w:rsidRDefault="00DE010B" w:rsidP="00321898">
      <w:pPr>
        <w:jc w:val="center"/>
        <w:rPr>
          <w:rFonts w:ascii="Verdana" w:hAnsi="Verdana"/>
          <w:b/>
          <w:bCs/>
          <w:color w:val="000000"/>
        </w:rPr>
      </w:pPr>
    </w:p>
    <w:p w:rsidR="00321898" w:rsidRPr="00DE010B" w:rsidRDefault="00321898" w:rsidP="00321898">
      <w:pPr>
        <w:jc w:val="center"/>
        <w:rPr>
          <w:rFonts w:ascii="Verdana" w:hAnsi="Verdana"/>
          <w:b/>
          <w:bCs/>
          <w:color w:val="000000"/>
          <w:sz w:val="28"/>
        </w:rPr>
      </w:pPr>
      <w:r>
        <w:rPr>
          <w:rFonts w:ascii="Verdana" w:hAnsi="Verdana"/>
          <w:b/>
          <w:color w:val="000000"/>
          <w:sz w:val="28"/>
        </w:rPr>
        <w:t>DRAFT AGENDA</w:t>
      </w:r>
    </w:p>
    <w:p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w:rsidR="00321898" w:rsidRPr="006D2179" w:rsidRDefault="00321898" w:rsidP="00321898">
      <w:pPr>
        <w:jc w:val="center"/>
        <w:rPr>
          <w:rFonts w:ascii="Verdana" w:hAnsi="Verdana"/>
          <w:b/>
          <w:bCs/>
          <w:color w:val="000000"/>
        </w:rPr>
      </w:pPr>
    </w:p>
    <w:p w:rsidR="00321898" w:rsidRPr="00E528A9" w:rsidRDefault="00321898" w:rsidP="00C85BB4">
      <w:pPr>
        <w:pStyle w:val="ListeParagraf"/>
        <w:numPr>
          <w:ilvl w:val="0"/>
          <w:numId w:val="49"/>
        </w:numPr>
        <w:spacing w:line="360" w:lineRule="auto"/>
        <w:ind w:left="567" w:hanging="567"/>
        <w:jc w:val="both"/>
        <w:rPr>
          <w:rFonts w:ascii="Verdana" w:hAnsi="Verdana"/>
          <w:sz w:val="22"/>
          <w:szCs w:val="20"/>
        </w:rPr>
      </w:pPr>
      <w:r>
        <w:rPr>
          <w:rFonts w:ascii="Verdana" w:hAnsi="Verdana"/>
          <w:sz w:val="22"/>
        </w:rPr>
        <w:t>Opening of the meeting.</w:t>
      </w:r>
    </w:p>
    <w:p w:rsidR="00321898" w:rsidRPr="00E528A9" w:rsidRDefault="00321898" w:rsidP="00C85BB4">
      <w:pPr>
        <w:pStyle w:val="ListeParagraf"/>
        <w:numPr>
          <w:ilvl w:val="0"/>
          <w:numId w:val="49"/>
        </w:numPr>
        <w:spacing w:line="360" w:lineRule="auto"/>
        <w:ind w:left="567" w:hanging="567"/>
        <w:jc w:val="both"/>
        <w:rPr>
          <w:rFonts w:ascii="Verdana" w:hAnsi="Verdana"/>
          <w:sz w:val="22"/>
          <w:szCs w:val="20"/>
        </w:rPr>
      </w:pPr>
      <w:r>
        <w:rPr>
          <w:rFonts w:ascii="Verdana" w:hAnsi="Verdana"/>
          <w:sz w:val="22"/>
        </w:rPr>
        <w:t>Adoption of the agenda.</w:t>
      </w:r>
    </w:p>
    <w:p w:rsidR="00321898" w:rsidRPr="00E528A9" w:rsidRDefault="00321898" w:rsidP="00C85BB4">
      <w:pPr>
        <w:pStyle w:val="ListeParagraf"/>
        <w:numPr>
          <w:ilvl w:val="0"/>
          <w:numId w:val="49"/>
        </w:numPr>
        <w:spacing w:line="360" w:lineRule="auto"/>
        <w:ind w:left="567" w:hanging="567"/>
        <w:jc w:val="both"/>
        <w:rPr>
          <w:rFonts w:ascii="Verdana" w:hAnsi="Verdana"/>
          <w:sz w:val="22"/>
          <w:szCs w:val="20"/>
        </w:rPr>
      </w:pPr>
      <w:r>
        <w:rPr>
          <w:rFonts w:ascii="Verdana" w:hAnsi="Verdana"/>
          <w:sz w:val="22"/>
        </w:rPr>
        <w:t>Presentation of UCLG-MEWA 2016</w:t>
      </w:r>
      <w:r>
        <w:rPr>
          <w:rFonts w:ascii="Verdana" w:hAnsi="Verdana"/>
          <w:sz w:val="22"/>
          <w:b w:val="1"/>
        </w:rPr>
        <w:t xml:space="preserve"> Report of Activities.</w:t>
      </w:r>
    </w:p>
    <w:p w:rsidR="00321898" w:rsidRPr="00E528A9" w:rsidRDefault="00321898" w:rsidP="00C85BB4">
      <w:pPr>
        <w:pStyle w:val="ListeParagraf"/>
        <w:numPr>
          <w:ilvl w:val="0"/>
          <w:numId w:val="49"/>
        </w:numPr>
        <w:spacing w:line="360" w:lineRule="auto"/>
        <w:ind w:left="567" w:hanging="567"/>
        <w:jc w:val="both"/>
        <w:rPr>
          <w:rFonts w:ascii="Verdana" w:hAnsi="Verdana"/>
          <w:sz w:val="22"/>
          <w:szCs w:val="20"/>
        </w:rPr>
      </w:pPr>
      <w:r>
        <w:rPr>
          <w:rFonts w:ascii="Verdana" w:hAnsi="Verdana"/>
          <w:sz w:val="22"/>
        </w:rPr>
        <w:t xml:space="preserve">Adoption and acquittal of UCLG-MEWA </w:t>
      </w:r>
      <w:r>
        <w:rPr>
          <w:rFonts w:ascii="Verdana" w:hAnsi="Verdana"/>
          <w:sz w:val="22"/>
          <w:b w:val="1"/>
        </w:rPr>
        <w:t>Financial Report for 2016</w:t>
      </w:r>
      <w:r>
        <w:rPr>
          <w:rFonts w:ascii="Verdana" w:hAnsi="Verdana"/>
          <w:sz w:val="22"/>
        </w:rPr>
        <w:t>, prepared by UCLG-MEWA Supervisory Board/Financial Management Committee.</w:t>
      </w:r>
    </w:p>
    <w:p w:rsidR="00321898" w:rsidRDefault="00321898" w:rsidP="00C85BB4">
      <w:pPr>
        <w:pStyle w:val="ListeParagraf"/>
        <w:numPr>
          <w:ilvl w:val="0"/>
          <w:numId w:val="49"/>
        </w:numPr>
        <w:spacing w:line="360" w:lineRule="auto"/>
        <w:ind w:left="567" w:hanging="567"/>
        <w:jc w:val="both"/>
        <w:rPr>
          <w:rFonts w:ascii="Verdana" w:hAnsi="Verdana"/>
          <w:sz w:val="22"/>
          <w:szCs w:val="20"/>
        </w:rPr>
      </w:pPr>
      <w:r>
        <w:rPr>
          <w:rFonts w:ascii="Verdana" w:hAnsi="Verdana"/>
          <w:sz w:val="22"/>
        </w:rPr>
        <w:t xml:space="preserve">Presentation and adoption of UCLG-MEWA </w:t>
      </w:r>
      <w:r>
        <w:rPr>
          <w:rFonts w:ascii="Verdana" w:hAnsi="Verdana"/>
          <w:sz w:val="22"/>
          <w:b w:val="1"/>
        </w:rPr>
        <w:t>Ombudsman Report</w:t>
      </w:r>
      <w:r>
        <w:rPr>
          <w:rFonts w:ascii="Verdana" w:hAnsi="Verdana"/>
          <w:sz w:val="22"/>
        </w:rPr>
        <w:t>.</w:t>
      </w:r>
    </w:p>
    <w:p w:rsidR="00321898" w:rsidRPr="00E528A9" w:rsidRDefault="00321898" w:rsidP="00C85BB4">
      <w:pPr>
        <w:pStyle w:val="ListeParagraf"/>
        <w:numPr>
          <w:ilvl w:val="0"/>
          <w:numId w:val="49"/>
        </w:numPr>
        <w:spacing w:line="360" w:lineRule="auto"/>
        <w:ind w:left="567" w:hanging="567"/>
        <w:jc w:val="both"/>
        <w:rPr>
          <w:rFonts w:ascii="Verdana" w:hAnsi="Verdana"/>
          <w:sz w:val="22"/>
          <w:szCs w:val="20"/>
        </w:rPr>
      </w:pPr>
      <w:r>
        <w:rPr>
          <w:rFonts w:ascii="Verdana" w:hAnsi="Verdana"/>
          <w:sz w:val="22"/>
        </w:rPr>
        <w:t>Information on the Activities of UCLG-MEWA Committees.</w:t>
      </w:r>
    </w:p>
    <w:p w:rsidR="00321898" w:rsidRPr="00E528A9" w:rsidRDefault="00321898" w:rsidP="00C85BB4">
      <w:pPr>
        <w:pStyle w:val="ListeParagraf"/>
        <w:numPr>
          <w:ilvl w:val="0"/>
          <w:numId w:val="49"/>
        </w:numPr>
        <w:spacing w:line="360" w:lineRule="auto"/>
        <w:ind w:left="567" w:hanging="567"/>
        <w:jc w:val="both"/>
        <w:rPr>
          <w:rFonts w:ascii="Verdana" w:hAnsi="Verdana"/>
          <w:sz w:val="22"/>
          <w:szCs w:val="20"/>
        </w:rPr>
      </w:pPr>
      <w:r>
        <w:rPr>
          <w:rFonts w:ascii="Verdana" w:hAnsi="Verdana"/>
          <w:sz w:val="22"/>
        </w:rPr>
        <w:t xml:space="preserve">Information on UCLG-MEWA </w:t>
      </w:r>
      <w:r>
        <w:rPr>
          <w:rFonts w:ascii="Verdana" w:hAnsi="Verdana"/>
          <w:sz w:val="22"/>
          <w:b w:val="1"/>
        </w:rPr>
        <w:t xml:space="preserve">Draft Program of Activities  for 2017. </w:t>
      </w:r>
    </w:p>
    <w:p w:rsidR="00321898" w:rsidRPr="00E528A9" w:rsidRDefault="00321898" w:rsidP="00C85BB4">
      <w:pPr>
        <w:pStyle w:val="ListeParagraf"/>
        <w:numPr>
          <w:ilvl w:val="0"/>
          <w:numId w:val="49"/>
        </w:numPr>
        <w:spacing w:line="360" w:lineRule="auto"/>
        <w:ind w:left="567" w:hanging="567"/>
        <w:jc w:val="both"/>
        <w:rPr>
          <w:rFonts w:ascii="Verdana" w:hAnsi="Verdana"/>
          <w:sz w:val="22"/>
          <w:szCs w:val="20"/>
        </w:rPr>
      </w:pPr>
      <w:r>
        <w:rPr>
          <w:rFonts w:ascii="Verdana" w:hAnsi="Verdana"/>
          <w:sz w:val="22"/>
        </w:rPr>
        <w:t xml:space="preserve">Information on UCLG-MEWA </w:t>
      </w:r>
      <w:r>
        <w:rPr>
          <w:rFonts w:ascii="Verdana" w:hAnsi="Verdana"/>
          <w:sz w:val="22"/>
          <w:b w:val="1"/>
        </w:rPr>
        <w:t xml:space="preserve">Draft Budget for 2017. </w:t>
      </w:r>
      <w:r>
        <w:rPr>
          <w:rFonts w:ascii="Verdana" w:hAnsi="Verdana"/>
          <w:sz w:val="22"/>
        </w:rPr>
        <w:t xml:space="preserve"> </w:t>
      </w:r>
    </w:p>
    <w:p w:rsidR="00321898" w:rsidRPr="00E528A9" w:rsidRDefault="00321898" w:rsidP="00C85BB4">
      <w:pPr>
        <w:pStyle w:val="ListeParagraf"/>
        <w:numPr>
          <w:ilvl w:val="0"/>
          <w:numId w:val="49"/>
        </w:numPr>
        <w:spacing w:line="360" w:lineRule="auto"/>
        <w:ind w:left="567" w:hanging="567"/>
        <w:jc w:val="both"/>
        <w:rPr>
          <w:rFonts w:ascii="Verdana" w:hAnsi="Verdana"/>
          <w:sz w:val="22"/>
          <w:szCs w:val="20"/>
        </w:rPr>
      </w:pPr>
      <w:r>
        <w:rPr>
          <w:rFonts w:ascii="Verdana" w:hAnsi="Verdana"/>
          <w:sz w:val="22"/>
        </w:rPr>
        <w:t xml:space="preserve">Negotiation of the membership applications of the local governments who applied for membership; membership resignation requests of members who requested to leave membership, and status of the members that updated their membership forms. </w:t>
      </w:r>
    </w:p>
    <w:p w:rsidR="00321898" w:rsidRPr="00E528A9" w:rsidRDefault="00321898" w:rsidP="00C85BB4">
      <w:pPr>
        <w:pStyle w:val="ListeParagraf"/>
        <w:numPr>
          <w:ilvl w:val="0"/>
          <w:numId w:val="49"/>
        </w:numPr>
        <w:spacing w:line="360" w:lineRule="auto"/>
        <w:ind w:left="567" w:hanging="567"/>
        <w:jc w:val="both"/>
        <w:rPr>
          <w:rFonts w:ascii="Verdana" w:hAnsi="Verdana"/>
          <w:sz w:val="22"/>
          <w:szCs w:val="20"/>
        </w:rPr>
      </w:pPr>
      <w:r>
        <w:rPr>
          <w:rFonts w:ascii="Verdana" w:hAnsi="Verdana"/>
          <w:sz w:val="22"/>
        </w:rPr>
        <w:t>Deciding upon the time and venue of the next UCLG-MEWA Executive Bureau and Council Joint Meeting.</w:t>
      </w:r>
    </w:p>
    <w:p w:rsidR="00DE010B" w:rsidRDefault="00321898" w:rsidP="00C85BB4">
      <w:pPr>
        <w:pStyle w:val="ListeParagraf"/>
        <w:numPr>
          <w:ilvl w:val="0"/>
          <w:numId w:val="49"/>
        </w:numPr>
        <w:spacing w:line="360" w:lineRule="auto"/>
        <w:ind w:left="567" w:hanging="567"/>
        <w:jc w:val="both"/>
        <w:rPr>
          <w:rFonts w:ascii="Verdana" w:hAnsi="Verdana"/>
          <w:sz w:val="22"/>
          <w:szCs w:val="20"/>
        </w:rPr>
      </w:pPr>
      <w:r>
        <w:rPr>
          <w:rFonts w:ascii="Verdana" w:hAnsi="Verdana"/>
          <w:sz w:val="22"/>
        </w:rPr>
        <w:t>Negotiations on requests and suggestions of the members to UCLG-MEWA.</w:t>
      </w:r>
    </w:p>
    <w:p w:rsidR="00D063E7" w:rsidRPr="00DE010B" w:rsidRDefault="00321898" w:rsidP="00C85BB4">
      <w:pPr>
        <w:pStyle w:val="ListeParagraf"/>
        <w:numPr>
          <w:ilvl w:val="0"/>
          <w:numId w:val="49"/>
        </w:numPr>
        <w:spacing w:line="360" w:lineRule="auto"/>
        <w:ind w:left="567" w:hanging="567"/>
        <w:jc w:val="both"/>
        <w:rPr>
          <w:rFonts w:ascii="Verdana" w:hAnsi="Verdana"/>
          <w:sz w:val="22"/>
          <w:szCs w:val="20"/>
        </w:rPr>
      </w:pPr>
      <w:r>
        <w:rPr>
          <w:rFonts w:ascii="Verdana" w:hAnsi="Verdana"/>
          <w:sz w:val="22"/>
        </w:rPr>
        <w:t>Closing.</w:t>
      </w:r>
    </w:p>
    <w:sectPr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w:rsidR="00D063E7" w:rsidRPr="00DE010B" w:rsidSect="00EA5011">
      <w:footerReference w:type="default" r:id="rId8"/>
      <w:headerReference w:type="first" r:id="rId9"/>
      <w:footerReference w:type="first" r:id="rId10"/>
      <w:type w:val="continuous"/>
      <w:pgSz w:w="11907" w:h="16840" w:code="9"/>
      <w:pgMar w:top="567" w:right="720" w:bottom="284" w:left="720" w:header="170" w:footer="510" w:gutter="0"/>
      <w:cols w:space="720"/>
      <w:titlePg/>
      <w:docGrid w:linePitch="360"/>
    </w:sectPr>
  </w:body>
</w:document>
</file>

<file path=word/endnotes.xml><?xml version="1.0" encoding="utf-8"?>
<w:endnotes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14="http://schemas.microsoft.com/office/word/2010/wordml" xmlns:wne="http://schemas.microsoft.com/office/word/2006/wordml" xmlns:a="http://schemas.openxmlformats.org/drawingml/2006/main" xmlns:pic="http://schemas.openxmlformats.org/drawingml/2006/picture" xmlns:dgm="http://schemas.openxmlformats.org/drawingml/2006/diagram" xmlns:c="http://schemas.openxmlformats.org/drawingml/2006/chart" xmlns:p="http://schemas.openxmlformats.org/presentationml/2006/main" xmlns:wpc="http://schemas.microsoft.com/office/word/2010/wordprocessingCanvas" xmlns:mc="http://schemas.openxmlformats.org/markup-compatibility/2006" xmlns:wp14="http://schemas.microsoft.com/office/word/2010/wordprocessingDrawing" xmlns:wpg="http://schemas.microsoft.com/office/word/2010/wordprocessingGroup" xmlns:wpi="http://schemas.microsoft.com/office/word/2010/wordprocessingInk" xmlns:wps="http://schemas.microsoft.com/office/word/2010/wordprocessingShape">
  <w:endnote w:type="separator" w:id="-1">
    <w:p w:rsidR="008B752D" w:rsidRDefault="008B752D">
      <w:pPr/>
      <w:r>
        <w:separator/>
      </w:r>
    </w:p>
  </w:endnote>
  <w:endnote w:type="continuationSeparator" w:id="0">
    <w:p w:rsidR="008B752D" w:rsidRDefault="008B752D">
      <w:pPr/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>
  <w:p w:rsidR="00500720" w:rsidRDefault="00500720">
    <w:r>
      <w:cr/>
    </w:r>
  </w:p>
</w:ftr>
</file>

<file path=word/footer2.xml><?xml version="1.0" encoding="utf-8"?>
<w:ftr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>
  <w:p w:rsidR="00500720" w:rsidRDefault="00500720" w:rsidP="00667F72">
    <w:pPr>
      <w:pStyle w:val="Altbilgi"/>
      <w:spacing w:line="276" w:lineRule="auto"/>
      <w:jc w:val="center"/>
    </w:pPr>
  </w:p>
  <w:p w:rsidR="00500720" w:rsidRPr="00E81273" w:rsidRDefault="00500720" w:rsidP="00D5151D">
    <w:pPr>
      <w:pStyle w:val="Altbilgi"/>
      <w:spacing w:line="276" w:lineRule="auto"/>
      <w:jc w:val="center"/>
      <w:rPr>
        <w:lang/>
      </w:rPr>
    </w:pPr>
    <w:r>
      <w:t xml:space="preserve">  </w:t>
    </w:r>
  </w:p>
</w:ftr>
</file>

<file path=word/footnotes.xml><?xml version="1.0" encoding="utf-8"?>
<w:footnotes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14="http://schemas.microsoft.com/office/word/2010/wordml" xmlns:wne="http://schemas.microsoft.com/office/word/2006/wordml" xmlns:a="http://schemas.openxmlformats.org/drawingml/2006/main" xmlns:pic="http://schemas.openxmlformats.org/drawingml/2006/picture" xmlns:dgm="http://schemas.openxmlformats.org/drawingml/2006/diagram" xmlns:c="http://schemas.openxmlformats.org/drawingml/2006/chart" xmlns:wpc="http://schemas.microsoft.com/office/word/2010/wordprocessingCanvas" xmlns:mc="http://schemas.openxmlformats.org/markup-compatibility/2006" xmlns:wp14="http://schemas.microsoft.com/office/word/2010/wordprocessingDrawing" xmlns:wpg="http://schemas.microsoft.com/office/word/2010/wordprocessingGroup" xmlns:wpi="http://schemas.microsoft.com/office/word/2010/wordprocessingInk" xmlns:wps="http://schemas.microsoft.com/office/word/2010/wordprocessingShape">
  <w:footnote w:type="separator" w:id="-1">
    <w:p w:rsidR="008B752D" w:rsidRDefault="008B752D">
      <w:pPr/>
      <w:r>
        <w:separator/>
      </w:r>
    </w:p>
  </w:footnote>
  <w:footnote w:type="continuationSeparator" w:id="0">
    <w:p w:rsidR="008B752D" w:rsidRDefault="008B752D">
      <w:pPr/>
      <w:r>
        <w:continuationSeparator/>
      </w:r>
    </w:p>
  </w:footnote>
</w:footnotes>
</file>

<file path=word/header1.xml><?xml version="1.0" encoding="utf-8"?>
<w:hdr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>
  <w:p w:rsidR="00500720" w:rsidRDefault="00882646" w:rsidP="00321898">
    <w:pPr>
      <w:tabs>
        <w:tab w:val="left" w:pos="0"/>
        <w:tab w:val="right" w:pos="10065"/>
      </w:tabs>
      <w:ind w:right="402"/>
      <w:jc w:val="center"/>
      <w:rPr>
        <w:rFonts w:ascii="Calibri" w:hAnsi="Calibri" w:cs="Arial"/>
        <w:smallCaps/>
        <w:color w:val="404040"/>
        <w:szCs w:val="18"/>
      </w:rPr>
    </w:pPr>
    <w:r>
      <w:rPr>
        <w:rFonts w:ascii="Calibri" w:hAnsi="Calibri" w:cs="Arial"/>
        <w:smallCaps/>
        <w:noProof/>
        <w:color w:val="404040"/>
        <w:szCs w:val="18"/>
      </w:rPr>
      <w:drawing>
        <wp:anchor xmlns:wp="http://schemas.openxmlformats.org/drawingml/2006/wordprocessingDrawing" distT="0" distB="0" distL="114300" distR="114300" simplePos="0" relativeHeight="251657728" behindDoc="1" locked="0" layoutInCell="1" allowOverlap="1">
          <wp:simplePos x="0" y="0"/>
          <wp:positionH relativeFrom="column">
            <wp:posOffset>76201</wp:posOffset>
          </wp:positionH>
          <wp:positionV relativeFrom="paragraph">
            <wp:posOffset>84899</wp:posOffset>
          </wp:positionV>
          <wp:extent cx="1318260" cy="1083501"/>
          <wp:effectExtent l="19050" t="0" r="0" b="0"/>
          <wp:wrapNone/>
          <wp:docPr id="9" name="2 Resim" descr="mewa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 Resim" descr="mewa1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11665"/>
                  <a:stretch>
                    <a:fillRect/>
                  </a:stretch>
                </pic:blipFill>
                <pic:spPr bwMode="auto">
                  <a:xfrm>
                    <a:off x="0" y="0"/>
                    <a:ext cx="1318260" cy="10835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alibri" w:hAnsi="Calibri" w:cs="Arial"/>
        <w:smallCaps/>
        <w:noProof/>
        <w:color w:val="404040"/>
        <w:szCs w:val="18"/>
      </w:rPr>
      <w:drawing>
        <wp:anchor xmlns:wp="http://schemas.openxmlformats.org/drawingml/2006/wordprocessingDrawing" distT="0" distB="0" distL="114300" distR="114300" simplePos="0" relativeHeight="251658752" behindDoc="0" locked="0" layoutInCell="1" allowOverlap="1">
          <wp:simplePos x="0" y="0"/>
          <wp:positionH relativeFrom="column">
            <wp:posOffset>5153025</wp:posOffset>
          </wp:positionH>
          <wp:positionV relativeFrom="paragraph">
            <wp:posOffset>-3175</wp:posOffset>
          </wp:positionV>
          <wp:extent cx="962025" cy="1285875"/>
          <wp:effectExtent l="19050" t="0" r="9525" b="0"/>
          <wp:wrapTopAndBottom/>
          <wp:docPr id="3" name="0 Resim" descr="logo englis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english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62025" cy="1285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/>
        <w:smallCaps/>
        <w:color w:val="404040"/>
      </w:rPr>
      <w:t xml:space="preserve">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B3180CC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9D5F12"/>
    <w:multiLevelType w:val="hybridMultilevel"/>
    <w:tmpl w:val="CF4E84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613F77"/>
    <w:multiLevelType w:val="hybridMultilevel"/>
    <w:tmpl w:val="E5C4178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80E33B7"/>
    <w:multiLevelType w:val="hybridMultilevel"/>
    <w:tmpl w:val="5F2692AE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8A856D5"/>
    <w:multiLevelType w:val="hybridMultilevel"/>
    <w:tmpl w:val="DE0887B2"/>
    <w:lvl w:ilvl="0" w:tplc="041F000B">
      <w:start w:val="1"/>
      <w:numFmt w:val="bullet"/>
      <w:lvlText w:val=""/>
      <w:lvlJc w:val="left"/>
      <w:pPr>
        <w:ind w:left="93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5">
    <w:nsid w:val="0C5D6AAA"/>
    <w:multiLevelType w:val="hybridMultilevel"/>
    <w:tmpl w:val="B3927DF6"/>
    <w:lvl w:ilvl="0" w:tplc="041F000B">
      <w:start w:val="1"/>
      <w:numFmt w:val="bullet"/>
      <w:lvlText w:val=""/>
      <w:lvlJc w:val="left"/>
      <w:pPr>
        <w:ind w:left="184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6">
    <w:nsid w:val="0CEA1F37"/>
    <w:multiLevelType w:val="hybridMultilevel"/>
    <w:tmpl w:val="5D6C5A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8E452D"/>
    <w:multiLevelType w:val="hybridMultilevel"/>
    <w:tmpl w:val="43103A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CB79B8"/>
    <w:multiLevelType w:val="hybridMultilevel"/>
    <w:tmpl w:val="A0962A84"/>
    <w:lvl w:ilvl="0" w:tplc="041F000D">
      <w:start w:val="1"/>
      <w:numFmt w:val="bullet"/>
      <w:lvlText w:val=""/>
      <w:lvlJc w:val="left"/>
      <w:pPr>
        <w:ind w:left="393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9">
    <w:nsid w:val="113303CF"/>
    <w:multiLevelType w:val="hybridMultilevel"/>
    <w:tmpl w:val="3FD40CD6"/>
    <w:lvl w:ilvl="0" w:tplc="DB96B654">
      <w:numFmt w:val="bullet"/>
      <w:lvlText w:val="-"/>
      <w:lvlJc w:val="left"/>
      <w:pPr>
        <w:ind w:left="570" w:hanging="360"/>
      </w:pPr>
      <w:rPr>
        <w:rFonts w:ascii="Verdana" w:eastAsia="Times New Roman" w:hAnsi="Verdana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10">
    <w:nsid w:val="15E8236B"/>
    <w:multiLevelType w:val="hybridMultilevel"/>
    <w:tmpl w:val="D82EE55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175B51"/>
    <w:multiLevelType w:val="hybridMultilevel"/>
    <w:tmpl w:val="1278C9C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1ECD4F39"/>
    <w:multiLevelType w:val="hybridMultilevel"/>
    <w:tmpl w:val="845AE834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251369"/>
    <w:multiLevelType w:val="hybridMultilevel"/>
    <w:tmpl w:val="C27A3518"/>
    <w:lvl w:ilvl="0" w:tplc="041F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>
    <w:nsid w:val="24D12810"/>
    <w:multiLevelType w:val="hybridMultilevel"/>
    <w:tmpl w:val="645472BE"/>
    <w:lvl w:ilvl="0" w:tplc="041F000B">
      <w:start w:val="1"/>
      <w:numFmt w:val="bullet"/>
      <w:lvlText w:val=""/>
      <w:lvlJc w:val="left"/>
      <w:pPr>
        <w:ind w:left="184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5">
    <w:nsid w:val="26D86065"/>
    <w:multiLevelType w:val="hybridMultilevel"/>
    <w:tmpl w:val="A6DCB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786C52"/>
    <w:multiLevelType w:val="hybridMultilevel"/>
    <w:tmpl w:val="B596D4B4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2C352D26"/>
    <w:multiLevelType w:val="hybridMultilevel"/>
    <w:tmpl w:val="B2CE2508"/>
    <w:lvl w:ilvl="0" w:tplc="041F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DAA177F"/>
    <w:multiLevelType w:val="hybridMultilevel"/>
    <w:tmpl w:val="C4F6951A"/>
    <w:lvl w:ilvl="0" w:tplc="041F000D">
      <w:start w:val="1"/>
      <w:numFmt w:val="bullet"/>
      <w:lvlText w:val=""/>
      <w:lvlJc w:val="left"/>
      <w:pPr>
        <w:ind w:left="2912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19">
    <w:nsid w:val="2F9519FB"/>
    <w:multiLevelType w:val="hybridMultilevel"/>
    <w:tmpl w:val="8654EECE"/>
    <w:lvl w:ilvl="0" w:tplc="041F000D">
      <w:start w:val="1"/>
      <w:numFmt w:val="bullet"/>
      <w:lvlText w:val=""/>
      <w:lvlJc w:val="left"/>
      <w:pPr>
        <w:ind w:left="2912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0">
    <w:nsid w:val="35C346D1"/>
    <w:multiLevelType w:val="hybridMultilevel"/>
    <w:tmpl w:val="E768248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A5C13EB"/>
    <w:multiLevelType w:val="hybridMultilevel"/>
    <w:tmpl w:val="6F86E36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C8C13B5"/>
    <w:multiLevelType w:val="hybridMultilevel"/>
    <w:tmpl w:val="8FF29F7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F042D4E"/>
    <w:multiLevelType w:val="hybridMultilevel"/>
    <w:tmpl w:val="97E826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AA312EE"/>
    <w:multiLevelType w:val="hybridMultilevel"/>
    <w:tmpl w:val="BCC09154"/>
    <w:lvl w:ilvl="0" w:tplc="041F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AC53E96"/>
    <w:multiLevelType w:val="hybridMultilevel"/>
    <w:tmpl w:val="02909C4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4B1E12CC"/>
    <w:multiLevelType w:val="hybridMultilevel"/>
    <w:tmpl w:val="CAD8742C"/>
    <w:lvl w:ilvl="0" w:tplc="59629E04"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cs="Arial" w:hint="default"/>
        <w:color w:val="auto"/>
      </w:rPr>
    </w:lvl>
    <w:lvl w:ilvl="1" w:tplc="E20EE33A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C0C0C0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4B58374F"/>
    <w:multiLevelType w:val="hybridMultilevel"/>
    <w:tmpl w:val="0C5C97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F541C6B"/>
    <w:multiLevelType w:val="hybridMultilevel"/>
    <w:tmpl w:val="CF4E84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45101F"/>
    <w:multiLevelType w:val="hybridMultilevel"/>
    <w:tmpl w:val="51826694"/>
    <w:lvl w:ilvl="0" w:tplc="041F000B">
      <w:start w:val="1"/>
      <w:numFmt w:val="bullet"/>
      <w:lvlText w:val=""/>
      <w:lvlJc w:val="left"/>
      <w:pPr>
        <w:ind w:left="89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0">
    <w:nsid w:val="52B4058C"/>
    <w:multiLevelType w:val="hybridMultilevel"/>
    <w:tmpl w:val="06265B74"/>
    <w:lvl w:ilvl="0" w:tplc="5E5EA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34D72A8"/>
    <w:multiLevelType w:val="hybridMultilevel"/>
    <w:tmpl w:val="8F4C0294"/>
    <w:lvl w:ilvl="0" w:tplc="AEE4007A">
      <w:start w:val="5"/>
      <w:numFmt w:val="bullet"/>
      <w:lvlText w:val="-"/>
      <w:lvlJc w:val="left"/>
      <w:pPr>
        <w:ind w:left="3240" w:hanging="360"/>
      </w:pPr>
      <w:rPr>
        <w:rFonts w:ascii="Tahoma" w:eastAsia="Times New Roman" w:hAnsi="Tahoma" w:cs="Tahoma" w:hint="default"/>
      </w:rPr>
    </w:lvl>
    <w:lvl w:ilvl="1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2">
    <w:nsid w:val="546028C9"/>
    <w:multiLevelType w:val="hybridMultilevel"/>
    <w:tmpl w:val="B04CCD86"/>
    <w:lvl w:ilvl="0" w:tplc="041F000D">
      <w:start w:val="1"/>
      <w:numFmt w:val="bullet"/>
      <w:lvlText w:val=""/>
      <w:lvlJc w:val="left"/>
      <w:pPr>
        <w:ind w:left="823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33">
    <w:nsid w:val="54BE4741"/>
    <w:multiLevelType w:val="hybridMultilevel"/>
    <w:tmpl w:val="2884D602"/>
    <w:lvl w:ilvl="0" w:tplc="6554E79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290" w:hanging="360"/>
      </w:pPr>
    </w:lvl>
    <w:lvl w:ilvl="2" w:tplc="041F001B" w:tentative="1">
      <w:start w:val="1"/>
      <w:numFmt w:val="lowerRoman"/>
      <w:lvlText w:val="%3."/>
      <w:lvlJc w:val="right"/>
      <w:pPr>
        <w:ind w:left="2010" w:hanging="180"/>
      </w:pPr>
    </w:lvl>
    <w:lvl w:ilvl="3" w:tplc="041F000F" w:tentative="1">
      <w:start w:val="1"/>
      <w:numFmt w:val="decimal"/>
      <w:lvlText w:val="%4."/>
      <w:lvlJc w:val="left"/>
      <w:pPr>
        <w:ind w:left="2730" w:hanging="360"/>
      </w:pPr>
    </w:lvl>
    <w:lvl w:ilvl="4" w:tplc="041F0019" w:tentative="1">
      <w:start w:val="1"/>
      <w:numFmt w:val="lowerLetter"/>
      <w:lvlText w:val="%5."/>
      <w:lvlJc w:val="left"/>
      <w:pPr>
        <w:ind w:left="3450" w:hanging="360"/>
      </w:pPr>
    </w:lvl>
    <w:lvl w:ilvl="5" w:tplc="041F001B" w:tentative="1">
      <w:start w:val="1"/>
      <w:numFmt w:val="lowerRoman"/>
      <w:lvlText w:val="%6."/>
      <w:lvlJc w:val="right"/>
      <w:pPr>
        <w:ind w:left="4170" w:hanging="180"/>
      </w:pPr>
    </w:lvl>
    <w:lvl w:ilvl="6" w:tplc="041F000F" w:tentative="1">
      <w:start w:val="1"/>
      <w:numFmt w:val="decimal"/>
      <w:lvlText w:val="%7."/>
      <w:lvlJc w:val="left"/>
      <w:pPr>
        <w:ind w:left="4890" w:hanging="360"/>
      </w:pPr>
    </w:lvl>
    <w:lvl w:ilvl="7" w:tplc="041F0019" w:tentative="1">
      <w:start w:val="1"/>
      <w:numFmt w:val="lowerLetter"/>
      <w:lvlText w:val="%8."/>
      <w:lvlJc w:val="left"/>
      <w:pPr>
        <w:ind w:left="5610" w:hanging="360"/>
      </w:pPr>
    </w:lvl>
    <w:lvl w:ilvl="8" w:tplc="041F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34">
    <w:nsid w:val="56430B2B"/>
    <w:multiLevelType w:val="hybridMultilevel"/>
    <w:tmpl w:val="569C3B54"/>
    <w:lvl w:ilvl="0" w:tplc="F3DE15FA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90" w:hanging="360"/>
      </w:pPr>
    </w:lvl>
    <w:lvl w:ilvl="2" w:tplc="041F001B" w:tentative="1">
      <w:start w:val="1"/>
      <w:numFmt w:val="lowerRoman"/>
      <w:lvlText w:val="%3."/>
      <w:lvlJc w:val="right"/>
      <w:pPr>
        <w:ind w:left="2010" w:hanging="180"/>
      </w:pPr>
    </w:lvl>
    <w:lvl w:ilvl="3" w:tplc="041F000F" w:tentative="1">
      <w:start w:val="1"/>
      <w:numFmt w:val="decimal"/>
      <w:lvlText w:val="%4."/>
      <w:lvlJc w:val="left"/>
      <w:pPr>
        <w:ind w:left="2730" w:hanging="360"/>
      </w:pPr>
    </w:lvl>
    <w:lvl w:ilvl="4" w:tplc="041F0019" w:tentative="1">
      <w:start w:val="1"/>
      <w:numFmt w:val="lowerLetter"/>
      <w:lvlText w:val="%5."/>
      <w:lvlJc w:val="left"/>
      <w:pPr>
        <w:ind w:left="3450" w:hanging="360"/>
      </w:pPr>
    </w:lvl>
    <w:lvl w:ilvl="5" w:tplc="041F001B" w:tentative="1">
      <w:start w:val="1"/>
      <w:numFmt w:val="lowerRoman"/>
      <w:lvlText w:val="%6."/>
      <w:lvlJc w:val="right"/>
      <w:pPr>
        <w:ind w:left="4170" w:hanging="180"/>
      </w:pPr>
    </w:lvl>
    <w:lvl w:ilvl="6" w:tplc="041F000F" w:tentative="1">
      <w:start w:val="1"/>
      <w:numFmt w:val="decimal"/>
      <w:lvlText w:val="%7."/>
      <w:lvlJc w:val="left"/>
      <w:pPr>
        <w:ind w:left="4890" w:hanging="360"/>
      </w:pPr>
    </w:lvl>
    <w:lvl w:ilvl="7" w:tplc="041F0019" w:tentative="1">
      <w:start w:val="1"/>
      <w:numFmt w:val="lowerLetter"/>
      <w:lvlText w:val="%8."/>
      <w:lvlJc w:val="left"/>
      <w:pPr>
        <w:ind w:left="5610" w:hanging="360"/>
      </w:pPr>
    </w:lvl>
    <w:lvl w:ilvl="8" w:tplc="041F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35">
    <w:nsid w:val="58835289"/>
    <w:multiLevelType w:val="hybridMultilevel"/>
    <w:tmpl w:val="0B342C8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975294E"/>
    <w:multiLevelType w:val="hybridMultilevel"/>
    <w:tmpl w:val="621E8568"/>
    <w:lvl w:ilvl="0" w:tplc="041F000B">
      <w:start w:val="1"/>
      <w:numFmt w:val="bullet"/>
      <w:lvlText w:val=""/>
      <w:lvlJc w:val="left"/>
      <w:pPr>
        <w:ind w:left="89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37">
    <w:nsid w:val="5B1212C7"/>
    <w:multiLevelType w:val="hybridMultilevel"/>
    <w:tmpl w:val="569C3B54"/>
    <w:lvl w:ilvl="0" w:tplc="F3DE15FA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90" w:hanging="360"/>
      </w:pPr>
    </w:lvl>
    <w:lvl w:ilvl="2" w:tplc="041F001B" w:tentative="1">
      <w:start w:val="1"/>
      <w:numFmt w:val="lowerRoman"/>
      <w:lvlText w:val="%3."/>
      <w:lvlJc w:val="right"/>
      <w:pPr>
        <w:ind w:left="2010" w:hanging="180"/>
      </w:pPr>
    </w:lvl>
    <w:lvl w:ilvl="3" w:tplc="041F000F" w:tentative="1">
      <w:start w:val="1"/>
      <w:numFmt w:val="decimal"/>
      <w:lvlText w:val="%4."/>
      <w:lvlJc w:val="left"/>
      <w:pPr>
        <w:ind w:left="2730" w:hanging="360"/>
      </w:pPr>
    </w:lvl>
    <w:lvl w:ilvl="4" w:tplc="041F0019" w:tentative="1">
      <w:start w:val="1"/>
      <w:numFmt w:val="lowerLetter"/>
      <w:lvlText w:val="%5."/>
      <w:lvlJc w:val="left"/>
      <w:pPr>
        <w:ind w:left="3450" w:hanging="360"/>
      </w:pPr>
    </w:lvl>
    <w:lvl w:ilvl="5" w:tplc="041F001B" w:tentative="1">
      <w:start w:val="1"/>
      <w:numFmt w:val="lowerRoman"/>
      <w:lvlText w:val="%6."/>
      <w:lvlJc w:val="right"/>
      <w:pPr>
        <w:ind w:left="4170" w:hanging="180"/>
      </w:pPr>
    </w:lvl>
    <w:lvl w:ilvl="6" w:tplc="041F000F" w:tentative="1">
      <w:start w:val="1"/>
      <w:numFmt w:val="decimal"/>
      <w:lvlText w:val="%7."/>
      <w:lvlJc w:val="left"/>
      <w:pPr>
        <w:ind w:left="4890" w:hanging="360"/>
      </w:pPr>
    </w:lvl>
    <w:lvl w:ilvl="7" w:tplc="041F0019" w:tentative="1">
      <w:start w:val="1"/>
      <w:numFmt w:val="lowerLetter"/>
      <w:lvlText w:val="%8."/>
      <w:lvlJc w:val="left"/>
      <w:pPr>
        <w:ind w:left="5610" w:hanging="360"/>
      </w:pPr>
    </w:lvl>
    <w:lvl w:ilvl="8" w:tplc="041F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38">
    <w:nsid w:val="5C212E4D"/>
    <w:multiLevelType w:val="hybridMultilevel"/>
    <w:tmpl w:val="DCA4061E"/>
    <w:lvl w:ilvl="0" w:tplc="041F0001">
      <w:start w:val="1"/>
      <w:numFmt w:val="bullet"/>
      <w:lvlText w:val=""/>
      <w:lvlJc w:val="left"/>
      <w:pPr>
        <w:ind w:left="39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39">
    <w:nsid w:val="5D862C02"/>
    <w:multiLevelType w:val="hybridMultilevel"/>
    <w:tmpl w:val="0F5EDA9E"/>
    <w:lvl w:ilvl="0" w:tplc="041F000D">
      <w:start w:val="1"/>
      <w:numFmt w:val="bullet"/>
      <w:lvlText w:val=""/>
      <w:lvlJc w:val="left"/>
      <w:pPr>
        <w:ind w:left="61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33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5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</w:abstractNum>
  <w:abstractNum w:abstractNumId="40">
    <w:nsid w:val="5EFA59D9"/>
    <w:multiLevelType w:val="hybridMultilevel"/>
    <w:tmpl w:val="4EB87F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0F975C7"/>
    <w:multiLevelType w:val="hybridMultilevel"/>
    <w:tmpl w:val="6FA0B7EE"/>
    <w:lvl w:ilvl="0" w:tplc="041F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2">
    <w:nsid w:val="6251776F"/>
    <w:multiLevelType w:val="hybridMultilevel"/>
    <w:tmpl w:val="D55CAED8"/>
    <w:lvl w:ilvl="0" w:tplc="19C6387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3C959F1"/>
    <w:multiLevelType w:val="hybridMultilevel"/>
    <w:tmpl w:val="87AC7A34"/>
    <w:lvl w:ilvl="0" w:tplc="790C51F2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  <w:sz w:val="18"/>
        <w:szCs w:val="18"/>
      </w:rPr>
    </w:lvl>
    <w:lvl w:ilvl="1" w:tplc="041F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44">
    <w:nsid w:val="6A5229DA"/>
    <w:multiLevelType w:val="hybridMultilevel"/>
    <w:tmpl w:val="6984789C"/>
    <w:lvl w:ilvl="0" w:tplc="041F000D">
      <w:start w:val="1"/>
      <w:numFmt w:val="bullet"/>
      <w:lvlText w:val=""/>
      <w:lvlJc w:val="left"/>
      <w:pPr>
        <w:ind w:left="393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45">
    <w:nsid w:val="72654CF3"/>
    <w:multiLevelType w:val="hybridMultilevel"/>
    <w:tmpl w:val="E174A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39A28EE"/>
    <w:multiLevelType w:val="hybridMultilevel"/>
    <w:tmpl w:val="22A44210"/>
    <w:lvl w:ilvl="0" w:tplc="F2D44EBE">
      <w:start w:val="1"/>
      <w:numFmt w:val="bullet"/>
      <w:pStyle w:val="ListeMaddemi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7ACC2747"/>
    <w:multiLevelType w:val="hybridMultilevel"/>
    <w:tmpl w:val="3E5CDB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D5A2703"/>
    <w:multiLevelType w:val="hybridMultilevel"/>
    <w:tmpl w:val="9C2CB90A"/>
    <w:lvl w:ilvl="0" w:tplc="041F000B">
      <w:start w:val="1"/>
      <w:numFmt w:val="bullet"/>
      <w:lvlText w:val=""/>
      <w:lvlJc w:val="left"/>
      <w:pPr>
        <w:ind w:left="89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28"/>
  </w:num>
  <w:num w:numId="3">
    <w:abstractNumId w:val="1"/>
  </w:num>
  <w:num w:numId="4">
    <w:abstractNumId w:val="15"/>
  </w:num>
  <w:num w:numId="5">
    <w:abstractNumId w:val="6"/>
  </w:num>
  <w:num w:numId="6">
    <w:abstractNumId w:val="30"/>
  </w:num>
  <w:num w:numId="7">
    <w:abstractNumId w:val="26"/>
  </w:num>
  <w:num w:numId="8">
    <w:abstractNumId w:val="40"/>
  </w:num>
  <w:num w:numId="9">
    <w:abstractNumId w:val="45"/>
  </w:num>
  <w:num w:numId="10">
    <w:abstractNumId w:val="7"/>
  </w:num>
  <w:num w:numId="11">
    <w:abstractNumId w:val="0"/>
  </w:num>
  <w:num w:numId="12">
    <w:abstractNumId w:val="23"/>
  </w:num>
  <w:num w:numId="13">
    <w:abstractNumId w:val="19"/>
  </w:num>
  <w:num w:numId="14">
    <w:abstractNumId w:val="47"/>
  </w:num>
  <w:num w:numId="15">
    <w:abstractNumId w:val="44"/>
  </w:num>
  <w:num w:numId="16">
    <w:abstractNumId w:val="2"/>
  </w:num>
  <w:num w:numId="17">
    <w:abstractNumId w:val="35"/>
  </w:num>
  <w:num w:numId="18">
    <w:abstractNumId w:val="11"/>
  </w:num>
  <w:num w:numId="19">
    <w:abstractNumId w:val="16"/>
  </w:num>
  <w:num w:numId="20">
    <w:abstractNumId w:val="39"/>
  </w:num>
  <w:num w:numId="21">
    <w:abstractNumId w:val="18"/>
  </w:num>
  <w:num w:numId="22">
    <w:abstractNumId w:val="38"/>
  </w:num>
  <w:num w:numId="23">
    <w:abstractNumId w:val="8"/>
  </w:num>
  <w:num w:numId="24">
    <w:abstractNumId w:val="32"/>
  </w:num>
  <w:num w:numId="25">
    <w:abstractNumId w:val="31"/>
  </w:num>
  <w:num w:numId="26">
    <w:abstractNumId w:val="25"/>
  </w:num>
  <w:num w:numId="27">
    <w:abstractNumId w:val="3"/>
  </w:num>
  <w:num w:numId="28">
    <w:abstractNumId w:val="21"/>
  </w:num>
  <w:num w:numId="29">
    <w:abstractNumId w:val="27"/>
  </w:num>
  <w:num w:numId="30">
    <w:abstractNumId w:val="14"/>
  </w:num>
  <w:num w:numId="31">
    <w:abstractNumId w:val="17"/>
  </w:num>
  <w:num w:numId="32">
    <w:abstractNumId w:val="22"/>
  </w:num>
  <w:num w:numId="33">
    <w:abstractNumId w:val="43"/>
  </w:num>
  <w:num w:numId="34">
    <w:abstractNumId w:val="24"/>
  </w:num>
  <w:num w:numId="35">
    <w:abstractNumId w:val="20"/>
  </w:num>
  <w:num w:numId="36">
    <w:abstractNumId w:val="5"/>
  </w:num>
  <w:num w:numId="37">
    <w:abstractNumId w:val="10"/>
  </w:num>
  <w:num w:numId="38">
    <w:abstractNumId w:val="42"/>
  </w:num>
  <w:num w:numId="39">
    <w:abstractNumId w:val="41"/>
  </w:num>
  <w:num w:numId="40">
    <w:abstractNumId w:val="13"/>
  </w:num>
  <w:num w:numId="41">
    <w:abstractNumId w:val="4"/>
  </w:num>
  <w:num w:numId="42">
    <w:abstractNumId w:val="48"/>
  </w:num>
  <w:num w:numId="43">
    <w:abstractNumId w:val="36"/>
  </w:num>
  <w:num w:numId="44">
    <w:abstractNumId w:val="29"/>
  </w:num>
  <w:num w:numId="45">
    <w:abstractNumId w:val="37"/>
  </w:num>
  <w:num w:numId="46">
    <w:abstractNumId w:val="34"/>
  </w:num>
  <w:num w:numId="47">
    <w:abstractNumId w:val="33"/>
  </w:num>
  <w:num w:numId="48">
    <w:abstractNumId w:val="9"/>
  </w:num>
  <w:num w:numId="4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001"/>
  <w:defaultTabStop w:val="720"/>
  <w:hyphenationZone w:val="425"/>
  <w:drawingGridHorizontalSpacing w:val="90"/>
  <w:displayHorizontalDrawingGridEvery w:val="2"/>
  <w:noPunctuationKerning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AD4396"/>
    <w:rsid w:val="00000769"/>
    <w:rsid w:val="00001894"/>
    <w:rsid w:val="00002DF8"/>
    <w:rsid w:val="00004120"/>
    <w:rsid w:val="00006BE0"/>
    <w:rsid w:val="00007068"/>
    <w:rsid w:val="0000710A"/>
    <w:rsid w:val="00007273"/>
    <w:rsid w:val="00012CA6"/>
    <w:rsid w:val="00016B51"/>
    <w:rsid w:val="00025821"/>
    <w:rsid w:val="00027902"/>
    <w:rsid w:val="00027EA7"/>
    <w:rsid w:val="00030516"/>
    <w:rsid w:val="00034D70"/>
    <w:rsid w:val="00035346"/>
    <w:rsid w:val="00040163"/>
    <w:rsid w:val="00041F9F"/>
    <w:rsid w:val="00042365"/>
    <w:rsid w:val="0004469E"/>
    <w:rsid w:val="0004565D"/>
    <w:rsid w:val="00046D06"/>
    <w:rsid w:val="00047714"/>
    <w:rsid w:val="00050458"/>
    <w:rsid w:val="00053B33"/>
    <w:rsid w:val="000545A8"/>
    <w:rsid w:val="0005527C"/>
    <w:rsid w:val="000564C5"/>
    <w:rsid w:val="00056D5F"/>
    <w:rsid w:val="00057F01"/>
    <w:rsid w:val="00064ACE"/>
    <w:rsid w:val="00070550"/>
    <w:rsid w:val="00071CA8"/>
    <w:rsid w:val="0007262A"/>
    <w:rsid w:val="00075013"/>
    <w:rsid w:val="000805C4"/>
    <w:rsid w:val="00081FF7"/>
    <w:rsid w:val="00084633"/>
    <w:rsid w:val="0008475F"/>
    <w:rsid w:val="000863F2"/>
    <w:rsid w:val="00086817"/>
    <w:rsid w:val="00090247"/>
    <w:rsid w:val="00091961"/>
    <w:rsid w:val="00092079"/>
    <w:rsid w:val="00092F15"/>
    <w:rsid w:val="000960E1"/>
    <w:rsid w:val="00096E5C"/>
    <w:rsid w:val="000A0255"/>
    <w:rsid w:val="000A0E51"/>
    <w:rsid w:val="000A0F50"/>
    <w:rsid w:val="000A15EF"/>
    <w:rsid w:val="000A25DB"/>
    <w:rsid w:val="000A3555"/>
    <w:rsid w:val="000A54B3"/>
    <w:rsid w:val="000A5A58"/>
    <w:rsid w:val="000A6D62"/>
    <w:rsid w:val="000B09FB"/>
    <w:rsid w:val="000B1CA4"/>
    <w:rsid w:val="000B2E50"/>
    <w:rsid w:val="000B34A7"/>
    <w:rsid w:val="000B34C5"/>
    <w:rsid w:val="000B4992"/>
    <w:rsid w:val="000B5414"/>
    <w:rsid w:val="000C1489"/>
    <w:rsid w:val="000C3D1F"/>
    <w:rsid w:val="000C5D3B"/>
    <w:rsid w:val="000D0EA4"/>
    <w:rsid w:val="000D42AB"/>
    <w:rsid w:val="000D4755"/>
    <w:rsid w:val="000D6F56"/>
    <w:rsid w:val="000E0441"/>
    <w:rsid w:val="000E35B0"/>
    <w:rsid w:val="000E3876"/>
    <w:rsid w:val="000E6C1F"/>
    <w:rsid w:val="000E6EC2"/>
    <w:rsid w:val="000F273E"/>
    <w:rsid w:val="00105412"/>
    <w:rsid w:val="00105910"/>
    <w:rsid w:val="0010600D"/>
    <w:rsid w:val="0010756C"/>
    <w:rsid w:val="001153E7"/>
    <w:rsid w:val="00116F8B"/>
    <w:rsid w:val="00116FAC"/>
    <w:rsid w:val="001214C5"/>
    <w:rsid w:val="00123A2A"/>
    <w:rsid w:val="00131A00"/>
    <w:rsid w:val="001346AE"/>
    <w:rsid w:val="00134E41"/>
    <w:rsid w:val="00137998"/>
    <w:rsid w:val="00140A0D"/>
    <w:rsid w:val="00140D0C"/>
    <w:rsid w:val="00142465"/>
    <w:rsid w:val="00142533"/>
    <w:rsid w:val="001427D0"/>
    <w:rsid w:val="00150646"/>
    <w:rsid w:val="001506A5"/>
    <w:rsid w:val="00151418"/>
    <w:rsid w:val="00153294"/>
    <w:rsid w:val="0015362F"/>
    <w:rsid w:val="00153CAE"/>
    <w:rsid w:val="00160EDF"/>
    <w:rsid w:val="001628A0"/>
    <w:rsid w:val="001643B5"/>
    <w:rsid w:val="00164F04"/>
    <w:rsid w:val="00167555"/>
    <w:rsid w:val="00167627"/>
    <w:rsid w:val="00170F41"/>
    <w:rsid w:val="001718C5"/>
    <w:rsid w:val="0017218D"/>
    <w:rsid w:val="00172213"/>
    <w:rsid w:val="0017328F"/>
    <w:rsid w:val="00173AFE"/>
    <w:rsid w:val="001743C4"/>
    <w:rsid w:val="00176690"/>
    <w:rsid w:val="00177F75"/>
    <w:rsid w:val="001821BA"/>
    <w:rsid w:val="00182868"/>
    <w:rsid w:val="00182F92"/>
    <w:rsid w:val="0018690D"/>
    <w:rsid w:val="00187882"/>
    <w:rsid w:val="00190C0E"/>
    <w:rsid w:val="00190E4A"/>
    <w:rsid w:val="0019388C"/>
    <w:rsid w:val="00195389"/>
    <w:rsid w:val="00196B89"/>
    <w:rsid w:val="0019774F"/>
    <w:rsid w:val="00197AB8"/>
    <w:rsid w:val="00197D71"/>
    <w:rsid w:val="001A041E"/>
    <w:rsid w:val="001A4DB8"/>
    <w:rsid w:val="001A6FB0"/>
    <w:rsid w:val="001B00D0"/>
    <w:rsid w:val="001B0CCF"/>
    <w:rsid w:val="001B26AC"/>
    <w:rsid w:val="001B2D95"/>
    <w:rsid w:val="001B39AF"/>
    <w:rsid w:val="001B437F"/>
    <w:rsid w:val="001B61D3"/>
    <w:rsid w:val="001B6782"/>
    <w:rsid w:val="001C0071"/>
    <w:rsid w:val="001C16E9"/>
    <w:rsid w:val="001C2FA8"/>
    <w:rsid w:val="001C3E4A"/>
    <w:rsid w:val="001C4EF2"/>
    <w:rsid w:val="001C6ED4"/>
    <w:rsid w:val="001C7802"/>
    <w:rsid w:val="001D0003"/>
    <w:rsid w:val="001D25FB"/>
    <w:rsid w:val="001D2DFD"/>
    <w:rsid w:val="001D3A53"/>
    <w:rsid w:val="001D3CE1"/>
    <w:rsid w:val="001D4928"/>
    <w:rsid w:val="001D4E13"/>
    <w:rsid w:val="001D6511"/>
    <w:rsid w:val="001D6C71"/>
    <w:rsid w:val="001D7F68"/>
    <w:rsid w:val="001E2978"/>
    <w:rsid w:val="001E30CB"/>
    <w:rsid w:val="001E3C1F"/>
    <w:rsid w:val="001E3DF3"/>
    <w:rsid w:val="001E4556"/>
    <w:rsid w:val="001E59D0"/>
    <w:rsid w:val="001E5D8A"/>
    <w:rsid w:val="001E70D7"/>
    <w:rsid w:val="001F02CD"/>
    <w:rsid w:val="001F06D4"/>
    <w:rsid w:val="001F0FB2"/>
    <w:rsid w:val="001F1518"/>
    <w:rsid w:val="001F183D"/>
    <w:rsid w:val="001F30FB"/>
    <w:rsid w:val="001F419A"/>
    <w:rsid w:val="001F4EF5"/>
    <w:rsid w:val="001F5103"/>
    <w:rsid w:val="00201173"/>
    <w:rsid w:val="00201407"/>
    <w:rsid w:val="00202684"/>
    <w:rsid w:val="00202B48"/>
    <w:rsid w:val="0020403D"/>
    <w:rsid w:val="002112D5"/>
    <w:rsid w:val="0021173D"/>
    <w:rsid w:val="00211F3D"/>
    <w:rsid w:val="002123B4"/>
    <w:rsid w:val="002140A9"/>
    <w:rsid w:val="00214961"/>
    <w:rsid w:val="00220210"/>
    <w:rsid w:val="00221188"/>
    <w:rsid w:val="00221873"/>
    <w:rsid w:val="002219EF"/>
    <w:rsid w:val="00223FAD"/>
    <w:rsid w:val="002248F6"/>
    <w:rsid w:val="002263F7"/>
    <w:rsid w:val="00226C46"/>
    <w:rsid w:val="002306B8"/>
    <w:rsid w:val="0023205E"/>
    <w:rsid w:val="00236AED"/>
    <w:rsid w:val="0023741C"/>
    <w:rsid w:val="00237AD3"/>
    <w:rsid w:val="00237FE6"/>
    <w:rsid w:val="00240F83"/>
    <w:rsid w:val="00240FCD"/>
    <w:rsid w:val="00241556"/>
    <w:rsid w:val="00244A2D"/>
    <w:rsid w:val="002542E9"/>
    <w:rsid w:val="00254A4E"/>
    <w:rsid w:val="00254E39"/>
    <w:rsid w:val="00255A01"/>
    <w:rsid w:val="00257888"/>
    <w:rsid w:val="0026139E"/>
    <w:rsid w:val="00261640"/>
    <w:rsid w:val="0026266F"/>
    <w:rsid w:val="00262DA6"/>
    <w:rsid w:val="00263E1C"/>
    <w:rsid w:val="00266103"/>
    <w:rsid w:val="00266D63"/>
    <w:rsid w:val="00267AE6"/>
    <w:rsid w:val="0027287E"/>
    <w:rsid w:val="00284753"/>
    <w:rsid w:val="00286854"/>
    <w:rsid w:val="00286B01"/>
    <w:rsid w:val="0028714F"/>
    <w:rsid w:val="00287D6E"/>
    <w:rsid w:val="002921F6"/>
    <w:rsid w:val="00293862"/>
    <w:rsid w:val="002940CF"/>
    <w:rsid w:val="0029426F"/>
    <w:rsid w:val="002949EC"/>
    <w:rsid w:val="00294E89"/>
    <w:rsid w:val="002A3570"/>
    <w:rsid w:val="002A37B6"/>
    <w:rsid w:val="002A676D"/>
    <w:rsid w:val="002B125E"/>
    <w:rsid w:val="002B170F"/>
    <w:rsid w:val="002B1C2A"/>
    <w:rsid w:val="002B31A5"/>
    <w:rsid w:val="002B4F3D"/>
    <w:rsid w:val="002B4F61"/>
    <w:rsid w:val="002B5C65"/>
    <w:rsid w:val="002B63F2"/>
    <w:rsid w:val="002B6675"/>
    <w:rsid w:val="002B6B85"/>
    <w:rsid w:val="002C033A"/>
    <w:rsid w:val="002C3345"/>
    <w:rsid w:val="002C34DC"/>
    <w:rsid w:val="002C4E4E"/>
    <w:rsid w:val="002C5A0A"/>
    <w:rsid w:val="002C6198"/>
    <w:rsid w:val="002C7703"/>
    <w:rsid w:val="002C7D8A"/>
    <w:rsid w:val="002D364D"/>
    <w:rsid w:val="002D375D"/>
    <w:rsid w:val="002D3F95"/>
    <w:rsid w:val="002D72FF"/>
    <w:rsid w:val="002E152A"/>
    <w:rsid w:val="002E241E"/>
    <w:rsid w:val="002E2E40"/>
    <w:rsid w:val="002E2E7C"/>
    <w:rsid w:val="002E4DFC"/>
    <w:rsid w:val="002E62BF"/>
    <w:rsid w:val="002E6D33"/>
    <w:rsid w:val="002F0E2A"/>
    <w:rsid w:val="002F1050"/>
    <w:rsid w:val="002F2AE8"/>
    <w:rsid w:val="002F5736"/>
    <w:rsid w:val="00300778"/>
    <w:rsid w:val="00305383"/>
    <w:rsid w:val="003057CE"/>
    <w:rsid w:val="00307776"/>
    <w:rsid w:val="00310F1E"/>
    <w:rsid w:val="00311954"/>
    <w:rsid w:val="0031336A"/>
    <w:rsid w:val="0031345D"/>
    <w:rsid w:val="00314E31"/>
    <w:rsid w:val="00315764"/>
    <w:rsid w:val="003177A3"/>
    <w:rsid w:val="00321898"/>
    <w:rsid w:val="003254D5"/>
    <w:rsid w:val="00326BF6"/>
    <w:rsid w:val="00326D7C"/>
    <w:rsid w:val="003275BD"/>
    <w:rsid w:val="00327E3A"/>
    <w:rsid w:val="00331442"/>
    <w:rsid w:val="00331F52"/>
    <w:rsid w:val="003341E0"/>
    <w:rsid w:val="00334A5C"/>
    <w:rsid w:val="003365A4"/>
    <w:rsid w:val="003367F4"/>
    <w:rsid w:val="00337023"/>
    <w:rsid w:val="003375A4"/>
    <w:rsid w:val="0033796E"/>
    <w:rsid w:val="0034053F"/>
    <w:rsid w:val="003416DD"/>
    <w:rsid w:val="00342535"/>
    <w:rsid w:val="00342804"/>
    <w:rsid w:val="0034519A"/>
    <w:rsid w:val="00351C48"/>
    <w:rsid w:val="00352E87"/>
    <w:rsid w:val="00354E15"/>
    <w:rsid w:val="003573B0"/>
    <w:rsid w:val="00361A60"/>
    <w:rsid w:val="00365170"/>
    <w:rsid w:val="003651FE"/>
    <w:rsid w:val="00365438"/>
    <w:rsid w:val="003670D0"/>
    <w:rsid w:val="00367435"/>
    <w:rsid w:val="00367827"/>
    <w:rsid w:val="00371CE5"/>
    <w:rsid w:val="00371F6E"/>
    <w:rsid w:val="00380ECC"/>
    <w:rsid w:val="00381319"/>
    <w:rsid w:val="0038154F"/>
    <w:rsid w:val="00382D19"/>
    <w:rsid w:val="00386946"/>
    <w:rsid w:val="00386EE5"/>
    <w:rsid w:val="00386FC9"/>
    <w:rsid w:val="00390290"/>
    <w:rsid w:val="0039053E"/>
    <w:rsid w:val="0039077B"/>
    <w:rsid w:val="00390A00"/>
    <w:rsid w:val="00391166"/>
    <w:rsid w:val="0039168A"/>
    <w:rsid w:val="00392F27"/>
    <w:rsid w:val="0039499A"/>
    <w:rsid w:val="00394B50"/>
    <w:rsid w:val="00395F75"/>
    <w:rsid w:val="003A0951"/>
    <w:rsid w:val="003A2976"/>
    <w:rsid w:val="003A3F7F"/>
    <w:rsid w:val="003A48CA"/>
    <w:rsid w:val="003A5AF5"/>
    <w:rsid w:val="003A6529"/>
    <w:rsid w:val="003B0537"/>
    <w:rsid w:val="003B2536"/>
    <w:rsid w:val="003B3476"/>
    <w:rsid w:val="003B3D6E"/>
    <w:rsid w:val="003B3DA2"/>
    <w:rsid w:val="003C4E71"/>
    <w:rsid w:val="003C5072"/>
    <w:rsid w:val="003D11DD"/>
    <w:rsid w:val="003D7603"/>
    <w:rsid w:val="003D7A67"/>
    <w:rsid w:val="003E070C"/>
    <w:rsid w:val="003E0992"/>
    <w:rsid w:val="003E09ED"/>
    <w:rsid w:val="003E791D"/>
    <w:rsid w:val="003F1411"/>
    <w:rsid w:val="003F2EF2"/>
    <w:rsid w:val="003F4749"/>
    <w:rsid w:val="003F6303"/>
    <w:rsid w:val="003F71F4"/>
    <w:rsid w:val="00400B97"/>
    <w:rsid w:val="00401B46"/>
    <w:rsid w:val="00402C59"/>
    <w:rsid w:val="0040450B"/>
    <w:rsid w:val="00406AD1"/>
    <w:rsid w:val="004119BC"/>
    <w:rsid w:val="0041419F"/>
    <w:rsid w:val="00416B31"/>
    <w:rsid w:val="0041740E"/>
    <w:rsid w:val="00420686"/>
    <w:rsid w:val="00421484"/>
    <w:rsid w:val="00422A67"/>
    <w:rsid w:val="004233C7"/>
    <w:rsid w:val="004268EC"/>
    <w:rsid w:val="0042770B"/>
    <w:rsid w:val="004278FD"/>
    <w:rsid w:val="00430B48"/>
    <w:rsid w:val="0043128C"/>
    <w:rsid w:val="00432242"/>
    <w:rsid w:val="00432955"/>
    <w:rsid w:val="00432F1B"/>
    <w:rsid w:val="00435FC5"/>
    <w:rsid w:val="00436192"/>
    <w:rsid w:val="004364B7"/>
    <w:rsid w:val="004365D3"/>
    <w:rsid w:val="00436B6A"/>
    <w:rsid w:val="00440CE9"/>
    <w:rsid w:val="004424AA"/>
    <w:rsid w:val="00442964"/>
    <w:rsid w:val="0044491F"/>
    <w:rsid w:val="00445B9A"/>
    <w:rsid w:val="004512E4"/>
    <w:rsid w:val="0045250A"/>
    <w:rsid w:val="004534A8"/>
    <w:rsid w:val="00453BFF"/>
    <w:rsid w:val="00453E6B"/>
    <w:rsid w:val="00455DA5"/>
    <w:rsid w:val="004570EF"/>
    <w:rsid w:val="00460E5F"/>
    <w:rsid w:val="00463F15"/>
    <w:rsid w:val="00463F76"/>
    <w:rsid w:val="004673B1"/>
    <w:rsid w:val="004715DE"/>
    <w:rsid w:val="004730B8"/>
    <w:rsid w:val="00475E17"/>
    <w:rsid w:val="00477EEA"/>
    <w:rsid w:val="00480F13"/>
    <w:rsid w:val="00482951"/>
    <w:rsid w:val="0048523F"/>
    <w:rsid w:val="00490940"/>
    <w:rsid w:val="00491B17"/>
    <w:rsid w:val="0049214E"/>
    <w:rsid w:val="00493E6B"/>
    <w:rsid w:val="00496874"/>
    <w:rsid w:val="00497AA3"/>
    <w:rsid w:val="004A159F"/>
    <w:rsid w:val="004A1D11"/>
    <w:rsid w:val="004A2D95"/>
    <w:rsid w:val="004A4851"/>
    <w:rsid w:val="004A4DC9"/>
    <w:rsid w:val="004A67DA"/>
    <w:rsid w:val="004A695A"/>
    <w:rsid w:val="004A6C12"/>
    <w:rsid w:val="004B396E"/>
    <w:rsid w:val="004B63CC"/>
    <w:rsid w:val="004B6AA1"/>
    <w:rsid w:val="004C0284"/>
    <w:rsid w:val="004C1F71"/>
    <w:rsid w:val="004C238E"/>
    <w:rsid w:val="004D104F"/>
    <w:rsid w:val="004D4E18"/>
    <w:rsid w:val="004D7BDD"/>
    <w:rsid w:val="004E0F90"/>
    <w:rsid w:val="004E1DC6"/>
    <w:rsid w:val="004E20F6"/>
    <w:rsid w:val="004E3DFD"/>
    <w:rsid w:val="004E5158"/>
    <w:rsid w:val="004E75B0"/>
    <w:rsid w:val="004F02F7"/>
    <w:rsid w:val="004F0EF5"/>
    <w:rsid w:val="004F4396"/>
    <w:rsid w:val="0050036A"/>
    <w:rsid w:val="00500720"/>
    <w:rsid w:val="00502EE8"/>
    <w:rsid w:val="0050327F"/>
    <w:rsid w:val="005068EC"/>
    <w:rsid w:val="00507F79"/>
    <w:rsid w:val="005108AA"/>
    <w:rsid w:val="0051122B"/>
    <w:rsid w:val="00516CFF"/>
    <w:rsid w:val="005202AA"/>
    <w:rsid w:val="00521E49"/>
    <w:rsid w:val="005230A8"/>
    <w:rsid w:val="00523943"/>
    <w:rsid w:val="00523C99"/>
    <w:rsid w:val="00524950"/>
    <w:rsid w:val="00525E62"/>
    <w:rsid w:val="00530413"/>
    <w:rsid w:val="00530763"/>
    <w:rsid w:val="00532C06"/>
    <w:rsid w:val="00532FE8"/>
    <w:rsid w:val="00533493"/>
    <w:rsid w:val="00533BEF"/>
    <w:rsid w:val="00534B90"/>
    <w:rsid w:val="0053534A"/>
    <w:rsid w:val="0053546B"/>
    <w:rsid w:val="00537232"/>
    <w:rsid w:val="00540EA4"/>
    <w:rsid w:val="0054186D"/>
    <w:rsid w:val="0054318A"/>
    <w:rsid w:val="005478FE"/>
    <w:rsid w:val="00547D68"/>
    <w:rsid w:val="00547EEA"/>
    <w:rsid w:val="00552EF7"/>
    <w:rsid w:val="005537A5"/>
    <w:rsid w:val="00555168"/>
    <w:rsid w:val="005556A8"/>
    <w:rsid w:val="00555B2C"/>
    <w:rsid w:val="00560D71"/>
    <w:rsid w:val="005637D8"/>
    <w:rsid w:val="0056421D"/>
    <w:rsid w:val="005713B0"/>
    <w:rsid w:val="00571BA1"/>
    <w:rsid w:val="00574C3C"/>
    <w:rsid w:val="0057567C"/>
    <w:rsid w:val="0057598E"/>
    <w:rsid w:val="00576A17"/>
    <w:rsid w:val="00580B79"/>
    <w:rsid w:val="005820B4"/>
    <w:rsid w:val="0058409E"/>
    <w:rsid w:val="005846F0"/>
    <w:rsid w:val="00587111"/>
    <w:rsid w:val="0059391F"/>
    <w:rsid w:val="00594965"/>
    <w:rsid w:val="0059537D"/>
    <w:rsid w:val="005A0537"/>
    <w:rsid w:val="005A0CB8"/>
    <w:rsid w:val="005A0FA1"/>
    <w:rsid w:val="005A18B9"/>
    <w:rsid w:val="005A2E5F"/>
    <w:rsid w:val="005A3454"/>
    <w:rsid w:val="005A4EEE"/>
    <w:rsid w:val="005B0D76"/>
    <w:rsid w:val="005B46B7"/>
    <w:rsid w:val="005B4749"/>
    <w:rsid w:val="005B4924"/>
    <w:rsid w:val="005B56E5"/>
    <w:rsid w:val="005B670A"/>
    <w:rsid w:val="005C011B"/>
    <w:rsid w:val="005C022F"/>
    <w:rsid w:val="005C1A4C"/>
    <w:rsid w:val="005C1BD6"/>
    <w:rsid w:val="005C1D99"/>
    <w:rsid w:val="005C2BAB"/>
    <w:rsid w:val="005C2F32"/>
    <w:rsid w:val="005C5D6C"/>
    <w:rsid w:val="005C6324"/>
    <w:rsid w:val="005D01DE"/>
    <w:rsid w:val="005D0409"/>
    <w:rsid w:val="005D23DA"/>
    <w:rsid w:val="005D4C91"/>
    <w:rsid w:val="005D7879"/>
    <w:rsid w:val="005E0A0A"/>
    <w:rsid w:val="005E2A1B"/>
    <w:rsid w:val="005E43F5"/>
    <w:rsid w:val="005E4C6B"/>
    <w:rsid w:val="005E5788"/>
    <w:rsid w:val="005E74B9"/>
    <w:rsid w:val="005E786E"/>
    <w:rsid w:val="005E7B63"/>
    <w:rsid w:val="005F06BF"/>
    <w:rsid w:val="005F1C5A"/>
    <w:rsid w:val="005F2B06"/>
    <w:rsid w:val="005F691B"/>
    <w:rsid w:val="00602145"/>
    <w:rsid w:val="006072BF"/>
    <w:rsid w:val="0060749A"/>
    <w:rsid w:val="00610E48"/>
    <w:rsid w:val="00611A85"/>
    <w:rsid w:val="0061250F"/>
    <w:rsid w:val="0061268E"/>
    <w:rsid w:val="00612E62"/>
    <w:rsid w:val="006152F6"/>
    <w:rsid w:val="00615735"/>
    <w:rsid w:val="00617A0A"/>
    <w:rsid w:val="006226C9"/>
    <w:rsid w:val="00623BF5"/>
    <w:rsid w:val="00623DBD"/>
    <w:rsid w:val="00623F67"/>
    <w:rsid w:val="0062543D"/>
    <w:rsid w:val="00630DA9"/>
    <w:rsid w:val="00631E57"/>
    <w:rsid w:val="00632D3E"/>
    <w:rsid w:val="00634095"/>
    <w:rsid w:val="00634392"/>
    <w:rsid w:val="00635E0A"/>
    <w:rsid w:val="00636FF9"/>
    <w:rsid w:val="006410DA"/>
    <w:rsid w:val="00641A81"/>
    <w:rsid w:val="00642000"/>
    <w:rsid w:val="006427AE"/>
    <w:rsid w:val="00643318"/>
    <w:rsid w:val="00643418"/>
    <w:rsid w:val="00643995"/>
    <w:rsid w:val="006452B4"/>
    <w:rsid w:val="00646162"/>
    <w:rsid w:val="006464EC"/>
    <w:rsid w:val="00647955"/>
    <w:rsid w:val="00647F67"/>
    <w:rsid w:val="00651E57"/>
    <w:rsid w:val="00655F7B"/>
    <w:rsid w:val="00656469"/>
    <w:rsid w:val="00657526"/>
    <w:rsid w:val="006627CD"/>
    <w:rsid w:val="00662B08"/>
    <w:rsid w:val="00664122"/>
    <w:rsid w:val="006644BC"/>
    <w:rsid w:val="00665DFC"/>
    <w:rsid w:val="00667F72"/>
    <w:rsid w:val="00670492"/>
    <w:rsid w:val="00672BDE"/>
    <w:rsid w:val="0067340D"/>
    <w:rsid w:val="0067578B"/>
    <w:rsid w:val="00676DEE"/>
    <w:rsid w:val="00677212"/>
    <w:rsid w:val="00681606"/>
    <w:rsid w:val="006844EC"/>
    <w:rsid w:val="006863A9"/>
    <w:rsid w:val="006924DC"/>
    <w:rsid w:val="00693BB2"/>
    <w:rsid w:val="00694036"/>
    <w:rsid w:val="006A40F4"/>
    <w:rsid w:val="006B0621"/>
    <w:rsid w:val="006B2F08"/>
    <w:rsid w:val="006C1016"/>
    <w:rsid w:val="006C147F"/>
    <w:rsid w:val="006C3B7A"/>
    <w:rsid w:val="006C6034"/>
    <w:rsid w:val="006C6D23"/>
    <w:rsid w:val="006C7AAD"/>
    <w:rsid w:val="006D04A3"/>
    <w:rsid w:val="006D3EFE"/>
    <w:rsid w:val="006D6E5D"/>
    <w:rsid w:val="006E20D8"/>
    <w:rsid w:val="006E3349"/>
    <w:rsid w:val="006E6BDD"/>
    <w:rsid w:val="006E7526"/>
    <w:rsid w:val="006F2E71"/>
    <w:rsid w:val="006F77A9"/>
    <w:rsid w:val="006F7DDB"/>
    <w:rsid w:val="00700E29"/>
    <w:rsid w:val="007010F5"/>
    <w:rsid w:val="00701D5D"/>
    <w:rsid w:val="007033F6"/>
    <w:rsid w:val="007065A1"/>
    <w:rsid w:val="007068D6"/>
    <w:rsid w:val="00706923"/>
    <w:rsid w:val="00707100"/>
    <w:rsid w:val="007073FC"/>
    <w:rsid w:val="007114B7"/>
    <w:rsid w:val="00712933"/>
    <w:rsid w:val="007138BD"/>
    <w:rsid w:val="00716907"/>
    <w:rsid w:val="007170FD"/>
    <w:rsid w:val="00717556"/>
    <w:rsid w:val="00717C9A"/>
    <w:rsid w:val="00720C8E"/>
    <w:rsid w:val="00720EC2"/>
    <w:rsid w:val="007240BD"/>
    <w:rsid w:val="00730CB5"/>
    <w:rsid w:val="00731D43"/>
    <w:rsid w:val="00731F4C"/>
    <w:rsid w:val="0073216F"/>
    <w:rsid w:val="00733FCD"/>
    <w:rsid w:val="00734B42"/>
    <w:rsid w:val="007365FA"/>
    <w:rsid w:val="00736E49"/>
    <w:rsid w:val="0074009F"/>
    <w:rsid w:val="00741D80"/>
    <w:rsid w:val="00743C4D"/>
    <w:rsid w:val="00746505"/>
    <w:rsid w:val="0074661E"/>
    <w:rsid w:val="00746FF5"/>
    <w:rsid w:val="007502EF"/>
    <w:rsid w:val="0075084A"/>
    <w:rsid w:val="0075091F"/>
    <w:rsid w:val="00751193"/>
    <w:rsid w:val="007542AB"/>
    <w:rsid w:val="00754F1E"/>
    <w:rsid w:val="00762379"/>
    <w:rsid w:val="00765605"/>
    <w:rsid w:val="00770203"/>
    <w:rsid w:val="007703F1"/>
    <w:rsid w:val="00775119"/>
    <w:rsid w:val="0077623E"/>
    <w:rsid w:val="0078023A"/>
    <w:rsid w:val="00780521"/>
    <w:rsid w:val="00784C64"/>
    <w:rsid w:val="00786369"/>
    <w:rsid w:val="00786481"/>
    <w:rsid w:val="00786A01"/>
    <w:rsid w:val="0078743E"/>
    <w:rsid w:val="00792756"/>
    <w:rsid w:val="00793EC1"/>
    <w:rsid w:val="0079519E"/>
    <w:rsid w:val="00795F17"/>
    <w:rsid w:val="007966A4"/>
    <w:rsid w:val="007971FA"/>
    <w:rsid w:val="0079752C"/>
    <w:rsid w:val="007A0F05"/>
    <w:rsid w:val="007A1F1E"/>
    <w:rsid w:val="007A2416"/>
    <w:rsid w:val="007A2CB4"/>
    <w:rsid w:val="007A6699"/>
    <w:rsid w:val="007B105D"/>
    <w:rsid w:val="007B219A"/>
    <w:rsid w:val="007B32D2"/>
    <w:rsid w:val="007B3CD8"/>
    <w:rsid w:val="007B51E4"/>
    <w:rsid w:val="007B5395"/>
    <w:rsid w:val="007B5FF6"/>
    <w:rsid w:val="007B750F"/>
    <w:rsid w:val="007C0C6E"/>
    <w:rsid w:val="007C1F7C"/>
    <w:rsid w:val="007C2656"/>
    <w:rsid w:val="007C32FE"/>
    <w:rsid w:val="007C358D"/>
    <w:rsid w:val="007C37DA"/>
    <w:rsid w:val="007D41B4"/>
    <w:rsid w:val="007D4911"/>
    <w:rsid w:val="007D4917"/>
    <w:rsid w:val="007D5539"/>
    <w:rsid w:val="007D7736"/>
    <w:rsid w:val="007D7C71"/>
    <w:rsid w:val="007E0CFE"/>
    <w:rsid w:val="007E0E41"/>
    <w:rsid w:val="007E7853"/>
    <w:rsid w:val="007E7DE1"/>
    <w:rsid w:val="007F21D4"/>
    <w:rsid w:val="007F6E86"/>
    <w:rsid w:val="007F6FEA"/>
    <w:rsid w:val="007F7774"/>
    <w:rsid w:val="008006E6"/>
    <w:rsid w:val="00800D58"/>
    <w:rsid w:val="0080308E"/>
    <w:rsid w:val="0080386D"/>
    <w:rsid w:val="00803A42"/>
    <w:rsid w:val="008050B6"/>
    <w:rsid w:val="00806864"/>
    <w:rsid w:val="00807FF4"/>
    <w:rsid w:val="00810F77"/>
    <w:rsid w:val="00814E23"/>
    <w:rsid w:val="0081537F"/>
    <w:rsid w:val="00815719"/>
    <w:rsid w:val="008159D7"/>
    <w:rsid w:val="00815C87"/>
    <w:rsid w:val="00815E09"/>
    <w:rsid w:val="00817161"/>
    <w:rsid w:val="0082020A"/>
    <w:rsid w:val="00820C51"/>
    <w:rsid w:val="0082220D"/>
    <w:rsid w:val="00822F32"/>
    <w:rsid w:val="008237FE"/>
    <w:rsid w:val="00823BB9"/>
    <w:rsid w:val="0082508C"/>
    <w:rsid w:val="0082515C"/>
    <w:rsid w:val="008310B0"/>
    <w:rsid w:val="00831D86"/>
    <w:rsid w:val="00832AD7"/>
    <w:rsid w:val="00833B70"/>
    <w:rsid w:val="008368A4"/>
    <w:rsid w:val="00845120"/>
    <w:rsid w:val="008467A1"/>
    <w:rsid w:val="00847AEA"/>
    <w:rsid w:val="0085178A"/>
    <w:rsid w:val="008521ED"/>
    <w:rsid w:val="00853C21"/>
    <w:rsid w:val="008556D6"/>
    <w:rsid w:val="008576B3"/>
    <w:rsid w:val="00857C5C"/>
    <w:rsid w:val="008607BE"/>
    <w:rsid w:val="00862D3F"/>
    <w:rsid w:val="008632AB"/>
    <w:rsid w:val="0086446E"/>
    <w:rsid w:val="00864EBA"/>
    <w:rsid w:val="00866767"/>
    <w:rsid w:val="008710DF"/>
    <w:rsid w:val="008713D4"/>
    <w:rsid w:val="00877608"/>
    <w:rsid w:val="00880509"/>
    <w:rsid w:val="00881D39"/>
    <w:rsid w:val="00882646"/>
    <w:rsid w:val="00884F0E"/>
    <w:rsid w:val="00885268"/>
    <w:rsid w:val="00891E31"/>
    <w:rsid w:val="00893244"/>
    <w:rsid w:val="008934DA"/>
    <w:rsid w:val="008A4224"/>
    <w:rsid w:val="008B0B67"/>
    <w:rsid w:val="008B1333"/>
    <w:rsid w:val="008B3FBF"/>
    <w:rsid w:val="008B752D"/>
    <w:rsid w:val="008C0398"/>
    <w:rsid w:val="008C27B8"/>
    <w:rsid w:val="008C28DD"/>
    <w:rsid w:val="008C290E"/>
    <w:rsid w:val="008C3CDF"/>
    <w:rsid w:val="008C4917"/>
    <w:rsid w:val="008C6947"/>
    <w:rsid w:val="008C77F6"/>
    <w:rsid w:val="008C7C02"/>
    <w:rsid w:val="008D2421"/>
    <w:rsid w:val="008D3151"/>
    <w:rsid w:val="008D4DDE"/>
    <w:rsid w:val="008D5C02"/>
    <w:rsid w:val="008D61B4"/>
    <w:rsid w:val="008D79CC"/>
    <w:rsid w:val="008D7ECC"/>
    <w:rsid w:val="008E2103"/>
    <w:rsid w:val="008E5974"/>
    <w:rsid w:val="008E67FD"/>
    <w:rsid w:val="008F0282"/>
    <w:rsid w:val="008F101F"/>
    <w:rsid w:val="008F437D"/>
    <w:rsid w:val="008F6385"/>
    <w:rsid w:val="008F6651"/>
    <w:rsid w:val="008F796A"/>
    <w:rsid w:val="008F7CAF"/>
    <w:rsid w:val="008F7DB0"/>
    <w:rsid w:val="009013BD"/>
    <w:rsid w:val="00901A67"/>
    <w:rsid w:val="00901FD0"/>
    <w:rsid w:val="0090213B"/>
    <w:rsid w:val="00902321"/>
    <w:rsid w:val="009037D7"/>
    <w:rsid w:val="00904941"/>
    <w:rsid w:val="00907B1A"/>
    <w:rsid w:val="00913908"/>
    <w:rsid w:val="00914990"/>
    <w:rsid w:val="009166EC"/>
    <w:rsid w:val="00916BCA"/>
    <w:rsid w:val="0091746F"/>
    <w:rsid w:val="00917AEA"/>
    <w:rsid w:val="009211B9"/>
    <w:rsid w:val="00922862"/>
    <w:rsid w:val="0092334B"/>
    <w:rsid w:val="009249E4"/>
    <w:rsid w:val="00924DB3"/>
    <w:rsid w:val="00924E02"/>
    <w:rsid w:val="009252AD"/>
    <w:rsid w:val="009261DF"/>
    <w:rsid w:val="009269CE"/>
    <w:rsid w:val="00926D14"/>
    <w:rsid w:val="00927265"/>
    <w:rsid w:val="009315C4"/>
    <w:rsid w:val="00931C11"/>
    <w:rsid w:val="0093279F"/>
    <w:rsid w:val="00932D85"/>
    <w:rsid w:val="00933F0C"/>
    <w:rsid w:val="00937F98"/>
    <w:rsid w:val="00942714"/>
    <w:rsid w:val="00942D49"/>
    <w:rsid w:val="0094476D"/>
    <w:rsid w:val="00944A83"/>
    <w:rsid w:val="0094662C"/>
    <w:rsid w:val="009467BE"/>
    <w:rsid w:val="00953968"/>
    <w:rsid w:val="00953EAA"/>
    <w:rsid w:val="009543C8"/>
    <w:rsid w:val="00955D70"/>
    <w:rsid w:val="009560C6"/>
    <w:rsid w:val="009565EE"/>
    <w:rsid w:val="009569BD"/>
    <w:rsid w:val="00956D2C"/>
    <w:rsid w:val="00957CA4"/>
    <w:rsid w:val="00957CB8"/>
    <w:rsid w:val="00957E4C"/>
    <w:rsid w:val="00961669"/>
    <w:rsid w:val="00963369"/>
    <w:rsid w:val="00966215"/>
    <w:rsid w:val="009676FB"/>
    <w:rsid w:val="009703FD"/>
    <w:rsid w:val="00970845"/>
    <w:rsid w:val="00973873"/>
    <w:rsid w:val="00974D5D"/>
    <w:rsid w:val="0097543A"/>
    <w:rsid w:val="00975FB7"/>
    <w:rsid w:val="00976F78"/>
    <w:rsid w:val="00980ACE"/>
    <w:rsid w:val="00980E85"/>
    <w:rsid w:val="00980F12"/>
    <w:rsid w:val="009826CA"/>
    <w:rsid w:val="00982C40"/>
    <w:rsid w:val="0098485B"/>
    <w:rsid w:val="0098639F"/>
    <w:rsid w:val="0098784F"/>
    <w:rsid w:val="00994712"/>
    <w:rsid w:val="0099473F"/>
    <w:rsid w:val="00996131"/>
    <w:rsid w:val="00996A15"/>
    <w:rsid w:val="009A2195"/>
    <w:rsid w:val="009A4B0C"/>
    <w:rsid w:val="009A5059"/>
    <w:rsid w:val="009A605C"/>
    <w:rsid w:val="009A6993"/>
    <w:rsid w:val="009A6DF6"/>
    <w:rsid w:val="009B25FC"/>
    <w:rsid w:val="009B2FF3"/>
    <w:rsid w:val="009B41AF"/>
    <w:rsid w:val="009B4500"/>
    <w:rsid w:val="009B4DB8"/>
    <w:rsid w:val="009B4EDD"/>
    <w:rsid w:val="009B59EA"/>
    <w:rsid w:val="009B5AC1"/>
    <w:rsid w:val="009B6FCB"/>
    <w:rsid w:val="009C03BF"/>
    <w:rsid w:val="009C0834"/>
    <w:rsid w:val="009C0C79"/>
    <w:rsid w:val="009C10A9"/>
    <w:rsid w:val="009C1ADA"/>
    <w:rsid w:val="009C59F7"/>
    <w:rsid w:val="009C63D4"/>
    <w:rsid w:val="009C64D6"/>
    <w:rsid w:val="009C695F"/>
    <w:rsid w:val="009C7172"/>
    <w:rsid w:val="009D00B8"/>
    <w:rsid w:val="009D0FBF"/>
    <w:rsid w:val="009D1AA8"/>
    <w:rsid w:val="009D3579"/>
    <w:rsid w:val="009D6A01"/>
    <w:rsid w:val="009D7083"/>
    <w:rsid w:val="009D73F5"/>
    <w:rsid w:val="009E04D3"/>
    <w:rsid w:val="009E1C37"/>
    <w:rsid w:val="009E2090"/>
    <w:rsid w:val="009E2803"/>
    <w:rsid w:val="009E3DAD"/>
    <w:rsid w:val="009E6667"/>
    <w:rsid w:val="009F0971"/>
    <w:rsid w:val="009F2702"/>
    <w:rsid w:val="009F3272"/>
    <w:rsid w:val="009F5624"/>
    <w:rsid w:val="009F6809"/>
    <w:rsid w:val="009F7BEA"/>
    <w:rsid w:val="00A03724"/>
    <w:rsid w:val="00A0527D"/>
    <w:rsid w:val="00A0665E"/>
    <w:rsid w:val="00A07D31"/>
    <w:rsid w:val="00A1095D"/>
    <w:rsid w:val="00A12443"/>
    <w:rsid w:val="00A12DBC"/>
    <w:rsid w:val="00A156B6"/>
    <w:rsid w:val="00A1777F"/>
    <w:rsid w:val="00A24052"/>
    <w:rsid w:val="00A25E9F"/>
    <w:rsid w:val="00A263B8"/>
    <w:rsid w:val="00A276A3"/>
    <w:rsid w:val="00A31689"/>
    <w:rsid w:val="00A32EBA"/>
    <w:rsid w:val="00A351B1"/>
    <w:rsid w:val="00A36349"/>
    <w:rsid w:val="00A37DC2"/>
    <w:rsid w:val="00A41484"/>
    <w:rsid w:val="00A42A25"/>
    <w:rsid w:val="00A450ED"/>
    <w:rsid w:val="00A45DF5"/>
    <w:rsid w:val="00A50D48"/>
    <w:rsid w:val="00A525DD"/>
    <w:rsid w:val="00A53AF6"/>
    <w:rsid w:val="00A5424C"/>
    <w:rsid w:val="00A54528"/>
    <w:rsid w:val="00A5525E"/>
    <w:rsid w:val="00A56EB3"/>
    <w:rsid w:val="00A57482"/>
    <w:rsid w:val="00A57848"/>
    <w:rsid w:val="00A6108A"/>
    <w:rsid w:val="00A62123"/>
    <w:rsid w:val="00A62E52"/>
    <w:rsid w:val="00A65BAA"/>
    <w:rsid w:val="00A70E6C"/>
    <w:rsid w:val="00A71925"/>
    <w:rsid w:val="00A71EF1"/>
    <w:rsid w:val="00A75CD5"/>
    <w:rsid w:val="00A80B42"/>
    <w:rsid w:val="00A82126"/>
    <w:rsid w:val="00A858F8"/>
    <w:rsid w:val="00A90BFA"/>
    <w:rsid w:val="00A91441"/>
    <w:rsid w:val="00A91977"/>
    <w:rsid w:val="00A95937"/>
    <w:rsid w:val="00AA286E"/>
    <w:rsid w:val="00AA304C"/>
    <w:rsid w:val="00AA5A7B"/>
    <w:rsid w:val="00AA5E36"/>
    <w:rsid w:val="00AA6DB8"/>
    <w:rsid w:val="00AA6F47"/>
    <w:rsid w:val="00AB12F9"/>
    <w:rsid w:val="00AB2C59"/>
    <w:rsid w:val="00AB2F30"/>
    <w:rsid w:val="00AB45B9"/>
    <w:rsid w:val="00AC1320"/>
    <w:rsid w:val="00AC23BC"/>
    <w:rsid w:val="00AC3DF7"/>
    <w:rsid w:val="00AC3E2F"/>
    <w:rsid w:val="00AC512F"/>
    <w:rsid w:val="00AD2F21"/>
    <w:rsid w:val="00AD371C"/>
    <w:rsid w:val="00AD3D1A"/>
    <w:rsid w:val="00AD4396"/>
    <w:rsid w:val="00AD5F9A"/>
    <w:rsid w:val="00AD630D"/>
    <w:rsid w:val="00AD6C29"/>
    <w:rsid w:val="00AE3E1E"/>
    <w:rsid w:val="00AE3E8E"/>
    <w:rsid w:val="00AE4BCC"/>
    <w:rsid w:val="00AF3CFD"/>
    <w:rsid w:val="00AF689C"/>
    <w:rsid w:val="00AF6EDD"/>
    <w:rsid w:val="00B00FDE"/>
    <w:rsid w:val="00B01104"/>
    <w:rsid w:val="00B01874"/>
    <w:rsid w:val="00B025A8"/>
    <w:rsid w:val="00B0277D"/>
    <w:rsid w:val="00B02974"/>
    <w:rsid w:val="00B04829"/>
    <w:rsid w:val="00B06B2D"/>
    <w:rsid w:val="00B10549"/>
    <w:rsid w:val="00B11CCD"/>
    <w:rsid w:val="00B162C6"/>
    <w:rsid w:val="00B20680"/>
    <w:rsid w:val="00B22160"/>
    <w:rsid w:val="00B2265E"/>
    <w:rsid w:val="00B249C0"/>
    <w:rsid w:val="00B309D7"/>
    <w:rsid w:val="00B31D76"/>
    <w:rsid w:val="00B320D8"/>
    <w:rsid w:val="00B34652"/>
    <w:rsid w:val="00B352B0"/>
    <w:rsid w:val="00B4132A"/>
    <w:rsid w:val="00B41398"/>
    <w:rsid w:val="00B422F4"/>
    <w:rsid w:val="00B42F63"/>
    <w:rsid w:val="00B44B74"/>
    <w:rsid w:val="00B45988"/>
    <w:rsid w:val="00B5235A"/>
    <w:rsid w:val="00B55761"/>
    <w:rsid w:val="00B5601D"/>
    <w:rsid w:val="00B56C99"/>
    <w:rsid w:val="00B572B3"/>
    <w:rsid w:val="00B702B6"/>
    <w:rsid w:val="00B7342C"/>
    <w:rsid w:val="00B74A22"/>
    <w:rsid w:val="00B750C1"/>
    <w:rsid w:val="00B76ACA"/>
    <w:rsid w:val="00B776B7"/>
    <w:rsid w:val="00B776F6"/>
    <w:rsid w:val="00B77AF2"/>
    <w:rsid w:val="00B801D9"/>
    <w:rsid w:val="00B8277A"/>
    <w:rsid w:val="00B84ECA"/>
    <w:rsid w:val="00B8636A"/>
    <w:rsid w:val="00B86F5A"/>
    <w:rsid w:val="00B8795E"/>
    <w:rsid w:val="00B9039F"/>
    <w:rsid w:val="00B90760"/>
    <w:rsid w:val="00B90CB6"/>
    <w:rsid w:val="00B92AEE"/>
    <w:rsid w:val="00B92D30"/>
    <w:rsid w:val="00B9498A"/>
    <w:rsid w:val="00B9639F"/>
    <w:rsid w:val="00BA052F"/>
    <w:rsid w:val="00BA0E66"/>
    <w:rsid w:val="00BA1FFA"/>
    <w:rsid w:val="00BA259D"/>
    <w:rsid w:val="00BA399A"/>
    <w:rsid w:val="00BA45B6"/>
    <w:rsid w:val="00BA47BD"/>
    <w:rsid w:val="00BA5090"/>
    <w:rsid w:val="00BA6949"/>
    <w:rsid w:val="00BB1188"/>
    <w:rsid w:val="00BB36FA"/>
    <w:rsid w:val="00BB389A"/>
    <w:rsid w:val="00BB6548"/>
    <w:rsid w:val="00BB70D5"/>
    <w:rsid w:val="00BB7E0E"/>
    <w:rsid w:val="00BC0E24"/>
    <w:rsid w:val="00BC1B41"/>
    <w:rsid w:val="00BC21FD"/>
    <w:rsid w:val="00BC3BA2"/>
    <w:rsid w:val="00BC5592"/>
    <w:rsid w:val="00BC5D85"/>
    <w:rsid w:val="00BC6BDE"/>
    <w:rsid w:val="00BC7B2C"/>
    <w:rsid w:val="00BD1980"/>
    <w:rsid w:val="00BD43B0"/>
    <w:rsid w:val="00BD4973"/>
    <w:rsid w:val="00BD56D5"/>
    <w:rsid w:val="00BD6F40"/>
    <w:rsid w:val="00BE0342"/>
    <w:rsid w:val="00BE3B9A"/>
    <w:rsid w:val="00BF0ABD"/>
    <w:rsid w:val="00BF0CB8"/>
    <w:rsid w:val="00BF0D6A"/>
    <w:rsid w:val="00BF4C37"/>
    <w:rsid w:val="00BF4F6D"/>
    <w:rsid w:val="00C00C11"/>
    <w:rsid w:val="00C0206F"/>
    <w:rsid w:val="00C03907"/>
    <w:rsid w:val="00C03C7D"/>
    <w:rsid w:val="00C04D01"/>
    <w:rsid w:val="00C05330"/>
    <w:rsid w:val="00C07C68"/>
    <w:rsid w:val="00C10529"/>
    <w:rsid w:val="00C12271"/>
    <w:rsid w:val="00C12A5F"/>
    <w:rsid w:val="00C145A4"/>
    <w:rsid w:val="00C14ACF"/>
    <w:rsid w:val="00C16FC2"/>
    <w:rsid w:val="00C1793E"/>
    <w:rsid w:val="00C17D74"/>
    <w:rsid w:val="00C2062A"/>
    <w:rsid w:val="00C2126B"/>
    <w:rsid w:val="00C24923"/>
    <w:rsid w:val="00C26E43"/>
    <w:rsid w:val="00C303D1"/>
    <w:rsid w:val="00C349F6"/>
    <w:rsid w:val="00C376D1"/>
    <w:rsid w:val="00C37B52"/>
    <w:rsid w:val="00C4181F"/>
    <w:rsid w:val="00C4265E"/>
    <w:rsid w:val="00C42D51"/>
    <w:rsid w:val="00C4310D"/>
    <w:rsid w:val="00C44EC0"/>
    <w:rsid w:val="00C45C58"/>
    <w:rsid w:val="00C46750"/>
    <w:rsid w:val="00C47986"/>
    <w:rsid w:val="00C47E28"/>
    <w:rsid w:val="00C50B8C"/>
    <w:rsid w:val="00C50CE2"/>
    <w:rsid w:val="00C51882"/>
    <w:rsid w:val="00C531E6"/>
    <w:rsid w:val="00C53B32"/>
    <w:rsid w:val="00C53DDC"/>
    <w:rsid w:val="00C54F9C"/>
    <w:rsid w:val="00C55318"/>
    <w:rsid w:val="00C55384"/>
    <w:rsid w:val="00C56313"/>
    <w:rsid w:val="00C56A0C"/>
    <w:rsid w:val="00C610B0"/>
    <w:rsid w:val="00C62EF9"/>
    <w:rsid w:val="00C6396F"/>
    <w:rsid w:val="00C643E2"/>
    <w:rsid w:val="00C646B7"/>
    <w:rsid w:val="00C64A75"/>
    <w:rsid w:val="00C658AD"/>
    <w:rsid w:val="00C66BCA"/>
    <w:rsid w:val="00C713AA"/>
    <w:rsid w:val="00C71C8D"/>
    <w:rsid w:val="00C7292B"/>
    <w:rsid w:val="00C75A6E"/>
    <w:rsid w:val="00C76D33"/>
    <w:rsid w:val="00C76F54"/>
    <w:rsid w:val="00C77D5C"/>
    <w:rsid w:val="00C811D3"/>
    <w:rsid w:val="00C82D2B"/>
    <w:rsid w:val="00C85B23"/>
    <w:rsid w:val="00C85BB4"/>
    <w:rsid w:val="00C86178"/>
    <w:rsid w:val="00C86A4D"/>
    <w:rsid w:val="00C90CDE"/>
    <w:rsid w:val="00C91600"/>
    <w:rsid w:val="00C9200A"/>
    <w:rsid w:val="00C92309"/>
    <w:rsid w:val="00C9264B"/>
    <w:rsid w:val="00C92C25"/>
    <w:rsid w:val="00C94255"/>
    <w:rsid w:val="00C95EC8"/>
    <w:rsid w:val="00CA1550"/>
    <w:rsid w:val="00CA2BA1"/>
    <w:rsid w:val="00CA3927"/>
    <w:rsid w:val="00CA3FBC"/>
    <w:rsid w:val="00CB11A0"/>
    <w:rsid w:val="00CB1AB5"/>
    <w:rsid w:val="00CB1E5F"/>
    <w:rsid w:val="00CB523C"/>
    <w:rsid w:val="00CB724A"/>
    <w:rsid w:val="00CB751C"/>
    <w:rsid w:val="00CB7ED2"/>
    <w:rsid w:val="00CC5DBF"/>
    <w:rsid w:val="00CD39F6"/>
    <w:rsid w:val="00CD4C88"/>
    <w:rsid w:val="00CD5AC6"/>
    <w:rsid w:val="00CD65CE"/>
    <w:rsid w:val="00CD7F0B"/>
    <w:rsid w:val="00CE10EC"/>
    <w:rsid w:val="00CE1D70"/>
    <w:rsid w:val="00CE1F40"/>
    <w:rsid w:val="00CE2199"/>
    <w:rsid w:val="00CE2B2C"/>
    <w:rsid w:val="00CE2F30"/>
    <w:rsid w:val="00CE3B42"/>
    <w:rsid w:val="00CE41DF"/>
    <w:rsid w:val="00CE5F41"/>
    <w:rsid w:val="00CE7C7F"/>
    <w:rsid w:val="00CF0DD3"/>
    <w:rsid w:val="00CF1066"/>
    <w:rsid w:val="00CF3A94"/>
    <w:rsid w:val="00CF3BFB"/>
    <w:rsid w:val="00CF40DC"/>
    <w:rsid w:val="00CF6C90"/>
    <w:rsid w:val="00D017E9"/>
    <w:rsid w:val="00D030B2"/>
    <w:rsid w:val="00D041D6"/>
    <w:rsid w:val="00D063E7"/>
    <w:rsid w:val="00D1344D"/>
    <w:rsid w:val="00D138BB"/>
    <w:rsid w:val="00D177B0"/>
    <w:rsid w:val="00D17A7A"/>
    <w:rsid w:val="00D17CB3"/>
    <w:rsid w:val="00D20F74"/>
    <w:rsid w:val="00D22E28"/>
    <w:rsid w:val="00D235DE"/>
    <w:rsid w:val="00D23D8D"/>
    <w:rsid w:val="00D23DB6"/>
    <w:rsid w:val="00D25379"/>
    <w:rsid w:val="00D261BE"/>
    <w:rsid w:val="00D265F1"/>
    <w:rsid w:val="00D27271"/>
    <w:rsid w:val="00D27523"/>
    <w:rsid w:val="00D31212"/>
    <w:rsid w:val="00D3217A"/>
    <w:rsid w:val="00D336FD"/>
    <w:rsid w:val="00D33C1A"/>
    <w:rsid w:val="00D351EC"/>
    <w:rsid w:val="00D3777F"/>
    <w:rsid w:val="00D41202"/>
    <w:rsid w:val="00D416A5"/>
    <w:rsid w:val="00D41A22"/>
    <w:rsid w:val="00D41A5C"/>
    <w:rsid w:val="00D44D8E"/>
    <w:rsid w:val="00D44F7D"/>
    <w:rsid w:val="00D46124"/>
    <w:rsid w:val="00D46688"/>
    <w:rsid w:val="00D46BC6"/>
    <w:rsid w:val="00D47093"/>
    <w:rsid w:val="00D4742F"/>
    <w:rsid w:val="00D477AE"/>
    <w:rsid w:val="00D47970"/>
    <w:rsid w:val="00D5151D"/>
    <w:rsid w:val="00D524EF"/>
    <w:rsid w:val="00D54782"/>
    <w:rsid w:val="00D56DFD"/>
    <w:rsid w:val="00D56FD4"/>
    <w:rsid w:val="00D575EE"/>
    <w:rsid w:val="00D576EB"/>
    <w:rsid w:val="00D61789"/>
    <w:rsid w:val="00D63761"/>
    <w:rsid w:val="00D6609F"/>
    <w:rsid w:val="00D66514"/>
    <w:rsid w:val="00D71BA0"/>
    <w:rsid w:val="00D72401"/>
    <w:rsid w:val="00D75625"/>
    <w:rsid w:val="00D76BB8"/>
    <w:rsid w:val="00D7789E"/>
    <w:rsid w:val="00D8149E"/>
    <w:rsid w:val="00D82C7F"/>
    <w:rsid w:val="00D842CE"/>
    <w:rsid w:val="00D8649E"/>
    <w:rsid w:val="00D87833"/>
    <w:rsid w:val="00D91EA9"/>
    <w:rsid w:val="00D94443"/>
    <w:rsid w:val="00D96E1F"/>
    <w:rsid w:val="00D976FB"/>
    <w:rsid w:val="00DA1110"/>
    <w:rsid w:val="00DA34D7"/>
    <w:rsid w:val="00DA5A98"/>
    <w:rsid w:val="00DA6981"/>
    <w:rsid w:val="00DA7EF3"/>
    <w:rsid w:val="00DB1D2C"/>
    <w:rsid w:val="00DB2477"/>
    <w:rsid w:val="00DB2CDB"/>
    <w:rsid w:val="00DB2FF9"/>
    <w:rsid w:val="00DB48B5"/>
    <w:rsid w:val="00DB6007"/>
    <w:rsid w:val="00DB7154"/>
    <w:rsid w:val="00DC5042"/>
    <w:rsid w:val="00DC62A0"/>
    <w:rsid w:val="00DC641F"/>
    <w:rsid w:val="00DC72A8"/>
    <w:rsid w:val="00DC76C5"/>
    <w:rsid w:val="00DC77A0"/>
    <w:rsid w:val="00DD26E0"/>
    <w:rsid w:val="00DD7D4F"/>
    <w:rsid w:val="00DE010B"/>
    <w:rsid w:val="00DE23F8"/>
    <w:rsid w:val="00DE27FE"/>
    <w:rsid w:val="00DE2A0A"/>
    <w:rsid w:val="00DE6658"/>
    <w:rsid w:val="00DE66E4"/>
    <w:rsid w:val="00DF0883"/>
    <w:rsid w:val="00DF2C8E"/>
    <w:rsid w:val="00DF5DE5"/>
    <w:rsid w:val="00DF7F63"/>
    <w:rsid w:val="00E01722"/>
    <w:rsid w:val="00E03291"/>
    <w:rsid w:val="00E04674"/>
    <w:rsid w:val="00E04954"/>
    <w:rsid w:val="00E05756"/>
    <w:rsid w:val="00E06B66"/>
    <w:rsid w:val="00E06D5F"/>
    <w:rsid w:val="00E07E65"/>
    <w:rsid w:val="00E07FD7"/>
    <w:rsid w:val="00E13D37"/>
    <w:rsid w:val="00E143B4"/>
    <w:rsid w:val="00E154EF"/>
    <w:rsid w:val="00E23100"/>
    <w:rsid w:val="00E25F64"/>
    <w:rsid w:val="00E26E0D"/>
    <w:rsid w:val="00E30B78"/>
    <w:rsid w:val="00E35215"/>
    <w:rsid w:val="00E36A24"/>
    <w:rsid w:val="00E43D2D"/>
    <w:rsid w:val="00E44B35"/>
    <w:rsid w:val="00E508E2"/>
    <w:rsid w:val="00E510FC"/>
    <w:rsid w:val="00E51C1E"/>
    <w:rsid w:val="00E52309"/>
    <w:rsid w:val="00E55D80"/>
    <w:rsid w:val="00E56B9F"/>
    <w:rsid w:val="00E62115"/>
    <w:rsid w:val="00E6437E"/>
    <w:rsid w:val="00E65007"/>
    <w:rsid w:val="00E6519D"/>
    <w:rsid w:val="00E673CB"/>
    <w:rsid w:val="00E7040D"/>
    <w:rsid w:val="00E704DE"/>
    <w:rsid w:val="00E7084B"/>
    <w:rsid w:val="00E71814"/>
    <w:rsid w:val="00E71E4E"/>
    <w:rsid w:val="00E73CC2"/>
    <w:rsid w:val="00E74C16"/>
    <w:rsid w:val="00E77B98"/>
    <w:rsid w:val="00E80233"/>
    <w:rsid w:val="00E80520"/>
    <w:rsid w:val="00E80697"/>
    <w:rsid w:val="00E81273"/>
    <w:rsid w:val="00E81A3D"/>
    <w:rsid w:val="00E82562"/>
    <w:rsid w:val="00E84434"/>
    <w:rsid w:val="00E84BA3"/>
    <w:rsid w:val="00E86AA8"/>
    <w:rsid w:val="00E90C2F"/>
    <w:rsid w:val="00E91763"/>
    <w:rsid w:val="00E919FA"/>
    <w:rsid w:val="00E9279B"/>
    <w:rsid w:val="00E93032"/>
    <w:rsid w:val="00E97052"/>
    <w:rsid w:val="00EA0781"/>
    <w:rsid w:val="00EA1D85"/>
    <w:rsid w:val="00EA254B"/>
    <w:rsid w:val="00EA46E8"/>
    <w:rsid w:val="00EA5011"/>
    <w:rsid w:val="00EA7E9B"/>
    <w:rsid w:val="00EB0C5B"/>
    <w:rsid w:val="00EB1055"/>
    <w:rsid w:val="00EB1390"/>
    <w:rsid w:val="00EB2A66"/>
    <w:rsid w:val="00EB48F8"/>
    <w:rsid w:val="00EC0967"/>
    <w:rsid w:val="00EC0A29"/>
    <w:rsid w:val="00EC0EEF"/>
    <w:rsid w:val="00EC187F"/>
    <w:rsid w:val="00EC265F"/>
    <w:rsid w:val="00EC3592"/>
    <w:rsid w:val="00EC38B7"/>
    <w:rsid w:val="00EC3B3C"/>
    <w:rsid w:val="00EC3BB4"/>
    <w:rsid w:val="00EC57F1"/>
    <w:rsid w:val="00EC5BE5"/>
    <w:rsid w:val="00EC6FB7"/>
    <w:rsid w:val="00ED0D0F"/>
    <w:rsid w:val="00ED161B"/>
    <w:rsid w:val="00ED23AF"/>
    <w:rsid w:val="00ED334A"/>
    <w:rsid w:val="00ED36BA"/>
    <w:rsid w:val="00ED3DA3"/>
    <w:rsid w:val="00ED5D4F"/>
    <w:rsid w:val="00EE3008"/>
    <w:rsid w:val="00EE4E1D"/>
    <w:rsid w:val="00EE55B9"/>
    <w:rsid w:val="00EE5EAD"/>
    <w:rsid w:val="00EE648B"/>
    <w:rsid w:val="00EE70E2"/>
    <w:rsid w:val="00EF3059"/>
    <w:rsid w:val="00EF7410"/>
    <w:rsid w:val="00F00B99"/>
    <w:rsid w:val="00F02672"/>
    <w:rsid w:val="00F026A6"/>
    <w:rsid w:val="00F02E53"/>
    <w:rsid w:val="00F03A54"/>
    <w:rsid w:val="00F052A9"/>
    <w:rsid w:val="00F05B3D"/>
    <w:rsid w:val="00F06B39"/>
    <w:rsid w:val="00F07CFC"/>
    <w:rsid w:val="00F117C6"/>
    <w:rsid w:val="00F13395"/>
    <w:rsid w:val="00F17F8C"/>
    <w:rsid w:val="00F20EC6"/>
    <w:rsid w:val="00F2102C"/>
    <w:rsid w:val="00F22837"/>
    <w:rsid w:val="00F22E24"/>
    <w:rsid w:val="00F257E6"/>
    <w:rsid w:val="00F26D58"/>
    <w:rsid w:val="00F26EF9"/>
    <w:rsid w:val="00F30430"/>
    <w:rsid w:val="00F30E5E"/>
    <w:rsid w:val="00F322FD"/>
    <w:rsid w:val="00F330B8"/>
    <w:rsid w:val="00F3347D"/>
    <w:rsid w:val="00F348F2"/>
    <w:rsid w:val="00F3596C"/>
    <w:rsid w:val="00F36E99"/>
    <w:rsid w:val="00F36F96"/>
    <w:rsid w:val="00F40B23"/>
    <w:rsid w:val="00F41039"/>
    <w:rsid w:val="00F44007"/>
    <w:rsid w:val="00F440BE"/>
    <w:rsid w:val="00F447B8"/>
    <w:rsid w:val="00F478DC"/>
    <w:rsid w:val="00F52645"/>
    <w:rsid w:val="00F5360F"/>
    <w:rsid w:val="00F57BC9"/>
    <w:rsid w:val="00F6036C"/>
    <w:rsid w:val="00F6076F"/>
    <w:rsid w:val="00F6090E"/>
    <w:rsid w:val="00F66310"/>
    <w:rsid w:val="00F67C0C"/>
    <w:rsid w:val="00F715F4"/>
    <w:rsid w:val="00F7182A"/>
    <w:rsid w:val="00F71C84"/>
    <w:rsid w:val="00F73964"/>
    <w:rsid w:val="00F7433F"/>
    <w:rsid w:val="00F7636B"/>
    <w:rsid w:val="00F811CE"/>
    <w:rsid w:val="00F82C4F"/>
    <w:rsid w:val="00F837A7"/>
    <w:rsid w:val="00F844C5"/>
    <w:rsid w:val="00F847A7"/>
    <w:rsid w:val="00F91A6A"/>
    <w:rsid w:val="00F91E26"/>
    <w:rsid w:val="00F92B5B"/>
    <w:rsid w:val="00F92FAD"/>
    <w:rsid w:val="00F94331"/>
    <w:rsid w:val="00F95067"/>
    <w:rsid w:val="00FA0553"/>
    <w:rsid w:val="00FA1A1B"/>
    <w:rsid w:val="00FA2E79"/>
    <w:rsid w:val="00FA369A"/>
    <w:rsid w:val="00FA370C"/>
    <w:rsid w:val="00FA4048"/>
    <w:rsid w:val="00FA52B7"/>
    <w:rsid w:val="00FA5652"/>
    <w:rsid w:val="00FA5D05"/>
    <w:rsid w:val="00FB0169"/>
    <w:rsid w:val="00FB0C67"/>
    <w:rsid w:val="00FB1DF7"/>
    <w:rsid w:val="00FB1F91"/>
    <w:rsid w:val="00FB28B9"/>
    <w:rsid w:val="00FB315B"/>
    <w:rsid w:val="00FB4131"/>
    <w:rsid w:val="00FB63F2"/>
    <w:rsid w:val="00FC4372"/>
    <w:rsid w:val="00FD1317"/>
    <w:rsid w:val="00FD223A"/>
    <w:rsid w:val="00FD326D"/>
    <w:rsid w:val="00FD3736"/>
    <w:rsid w:val="00FD7081"/>
    <w:rsid w:val="00FD75DE"/>
    <w:rsid w:val="00FE384B"/>
    <w:rsid w:val="00FE4673"/>
    <w:rsid w:val="00FE4A10"/>
    <w:rsid w:val="00FF1CF8"/>
    <w:rsid w:val="00FF233F"/>
    <w:rsid w:val="00FF5916"/>
    <w:rsid w:val="00FF66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dgm="http://schemas.openxmlformats.org/drawingml/2006/diagram" xmlns:c="http://schemas.openxmlformats.org/drawingml/2006/chart" xmlns:p="http://schemas.openxmlformats.org/presentationml/2006/main" xmlns:mc="http://schemas.openxmlformats.org/markup-compatibility/2006">
  <w:docDefaults>
    <w:rPrDefault>
      <w:rPr>
        <w:rFonts w:ascii="Times New Roman" w:eastAsia="Times New Roman" w:hAnsi="Times New Roman" w:cs="Times New Roman"/>
        <w:lang w:val="en-US" w:eastAsia="en-US" w:bidi="en-US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05383"/>
    <w:rPr>
      <w:rFonts w:ascii="Trebuchet MS" w:hAnsi="Trebuchet MS"/>
      <w:sz w:val="18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DC76C5"/>
    <w:pPr>
      <w:outlineLvl w:val="0"/>
    </w:pPr>
    <w:rPr>
      <w:sz w:val="52"/>
      <w:szCs w:val="48"/>
    </w:rPr>
  </w:style>
  <w:style w:type="paragraph" w:styleId="Balk2">
    <w:name w:val="heading 2"/>
    <w:basedOn w:val="Normal"/>
    <w:next w:val="Normal"/>
    <w:link w:val="Balk2Char"/>
    <w:qFormat/>
    <w:rsid w:val="006072BF"/>
    <w:pPr>
      <w:outlineLvl w:val="1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link w:val="Balk2"/>
    <w:rsid w:val="006072BF"/>
    <w:rPr>
      <w:rFonts w:ascii="Trebuchet MS" w:hAnsi="Trebuchet MS"/>
      <w:b/>
      <w:lang w:val="en-US" w:eastAsia="en-US" w:bidi="en-US"/>
    </w:rPr>
  </w:style>
  <w:style w:type="paragraph" w:customStyle="1" w:styleId="Tracks">
    <w:name w:val="Tracks"/>
    <w:basedOn w:val="Normal"/>
    <w:rsid w:val="004119BC"/>
    <w:rPr>
      <w:sz w:val="20"/>
      <w:szCs w:val="20"/>
    </w:rPr>
  </w:style>
  <w:style w:type="paragraph" w:customStyle="1" w:styleId="Time">
    <w:name w:val="Time"/>
    <w:basedOn w:val="Normal"/>
    <w:rsid w:val="00FA52B7"/>
    <w:pPr>
      <w:spacing w:before="80"/>
    </w:pPr>
    <w:rPr>
      <w:spacing w:val="10"/>
      <w:sz w:val="16"/>
      <w:szCs w:val="16"/>
    </w:rPr>
  </w:style>
  <w:style w:type="paragraph" w:customStyle="1" w:styleId="Session">
    <w:name w:val="Session"/>
    <w:basedOn w:val="Normal"/>
    <w:rsid w:val="00974D5D"/>
    <w:pPr>
      <w:jc w:val="center"/>
    </w:pPr>
    <w:rPr>
      <w:szCs w:val="18"/>
    </w:rPr>
  </w:style>
  <w:style w:type="paragraph" w:styleId="BalonMetni">
    <w:name w:val="Balloon Text"/>
    <w:basedOn w:val="Normal"/>
    <w:semiHidden/>
    <w:rsid w:val="00DF0883"/>
    <w:rPr>
      <w:rFonts w:ascii="Tahoma" w:hAnsi="Tahoma" w:cs="Tahoma"/>
      <w:sz w:val="16"/>
      <w:szCs w:val="16"/>
    </w:rPr>
  </w:style>
  <w:style w:type="paragraph" w:customStyle="1" w:styleId="ConferenceTitle">
    <w:name w:val="Conference Title"/>
    <w:basedOn w:val="Normal"/>
    <w:rsid w:val="008467A1"/>
    <w:rPr>
      <w:b/>
    </w:rPr>
  </w:style>
  <w:style w:type="paragraph" w:customStyle="1" w:styleId="Presentation">
    <w:name w:val="Presentation"/>
    <w:basedOn w:val="Tracks"/>
    <w:rsid w:val="004119BC"/>
    <w:rPr>
      <w:b/>
      <w:sz w:val="18"/>
    </w:rPr>
  </w:style>
  <w:style w:type="paragraph" w:styleId="BelgeBalantlar">
    <w:name w:val="Document Map"/>
    <w:basedOn w:val="Normal"/>
    <w:semiHidden/>
    <w:rsid w:val="00FD326D"/>
    <w:pPr>
      <w:shd w:val="clear" w:color="auto" w:fill="000080"/>
    </w:pPr>
    <w:rPr>
      <w:rFonts w:ascii="Tahoma" w:hAnsi="Tahoma" w:cs="Tahoma"/>
    </w:rPr>
  </w:style>
  <w:style w:type="paragraph" w:styleId="stbilgi">
    <w:name w:val="header"/>
    <w:basedOn w:val="Normal"/>
    <w:link w:val="stbilgiChar"/>
    <w:uiPriority w:val="99"/>
    <w:rsid w:val="008C28DD"/>
    <w:pPr>
      <w:tabs>
        <w:tab w:val="center" w:pos="4252"/>
        <w:tab w:val="right" w:pos="8504"/>
      </w:tabs>
    </w:pPr>
  </w:style>
  <w:style w:type="paragraph" w:styleId="Altbilgi">
    <w:name w:val="footer"/>
    <w:basedOn w:val="Normal"/>
    <w:link w:val="AltbilgiChar"/>
    <w:uiPriority w:val="99"/>
    <w:rsid w:val="008C28DD"/>
    <w:pPr>
      <w:tabs>
        <w:tab w:val="center" w:pos="4252"/>
        <w:tab w:val="right" w:pos="8504"/>
      </w:tabs>
    </w:pPr>
  </w:style>
  <w:style w:type="table" w:styleId="TabloKlavuzu">
    <w:name w:val="Table Grid"/>
    <w:basedOn w:val="NormalTablo"/>
    <w:rsid w:val="008C28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vdeMetniGirintisi">
    <w:name w:val="Body Text Indent"/>
    <w:basedOn w:val="Normal"/>
    <w:rsid w:val="006C6034"/>
    <w:pPr>
      <w:widowControl w:val="0"/>
      <w:spacing w:line="288" w:lineRule="auto"/>
      <w:ind w:left="720" w:hanging="720"/>
    </w:pPr>
    <w:rPr>
      <w:rFonts w:ascii="Times New Roman" w:eastAsia="SimSun" w:hAnsi="Times New Roman"/>
      <w:snapToGrid w:val="0"/>
      <w:sz w:val="24"/>
      <w:szCs w:val="20"/>
    </w:rPr>
  </w:style>
  <w:style w:type="paragraph" w:styleId="ListeMaddemi">
    <w:name w:val="List Bullet"/>
    <w:basedOn w:val="Normal"/>
    <w:autoRedefine/>
    <w:rsid w:val="006C6034"/>
    <w:pPr>
      <w:numPr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720"/>
        <w:tab w:val="left" w:pos="360"/>
        <w:tab w:val="left" w:pos="3240"/>
        <w:tab w:val="right" w:leader="dot" w:pos="9781"/>
      </w:tabs>
      <w:overflowPunct w:val="0"/>
      <w:autoSpaceDE w:val="0"/>
      <w:autoSpaceDN w:val="0"/>
      <w:adjustRightInd w:val="0"/>
      <w:ind w:left="3240"/>
      <w:textAlignment w:val="baseline"/>
    </w:pPr>
    <w:rPr>
      <w:rFonts w:ascii="Verdana" w:eastAsia="SimSun" w:hAnsi="Verdana"/>
      <w:sz w:val="20"/>
      <w:szCs w:val="20"/>
      <w:lang w:val="en-US" w:eastAsia="en-US"/>
    </w:rPr>
  </w:style>
  <w:style w:type="paragraph" w:styleId="GvdeMetni2">
    <w:name w:val="Body Text 2"/>
    <w:basedOn w:val="Normal"/>
    <w:rsid w:val="00164F04"/>
    <w:pPr>
      <w:spacing w:after="120" w:line="480" w:lineRule="auto"/>
    </w:pPr>
  </w:style>
  <w:style w:type="character" w:styleId="Kpr">
    <w:name w:val="Hyperlink"/>
    <w:uiPriority w:val="99"/>
    <w:rsid w:val="00532C06"/>
    <w:rPr>
      <w:rFonts w:ascii="Verdana" w:hAnsi="Verdana" w:hint="default"/>
      <w:b w:val="0"/>
      <w:bCs w:val="0"/>
      <w:strike w:val="0"/>
      <w:dstrike w:val="0"/>
      <w:color w:val="FF0202"/>
      <w:sz w:val="17"/>
      <w:szCs w:val="17"/>
      <w:u w:val="none"/>
      <w:effect w:val="none"/>
    </w:rPr>
  </w:style>
  <w:style w:type="paragraph" w:customStyle="1" w:styleId="1">
    <w:name w:val="1"/>
    <w:basedOn w:val="Normal"/>
    <w:rsid w:val="00236AED"/>
    <w:pPr>
      <w:tabs>
        <w:tab w:val="left" w:pos="1134"/>
        <w:tab w:val="right" w:leader="dot" w:pos="9639"/>
      </w:tabs>
      <w:overflowPunct w:val="0"/>
      <w:autoSpaceDE w:val="0"/>
      <w:autoSpaceDN w:val="0"/>
      <w:adjustRightInd w:val="0"/>
      <w:ind w:left="1559" w:hanging="1559"/>
      <w:textAlignment w:val="baseline"/>
    </w:pPr>
    <w:rPr>
      <w:rFonts w:ascii="Arial" w:eastAsia="SimSun" w:hAnsi="Arial"/>
      <w:sz w:val="22"/>
      <w:szCs w:val="20"/>
      <w:lang w:val="en-US" w:eastAsia="en-US"/>
    </w:rPr>
  </w:style>
  <w:style w:type="paragraph" w:customStyle="1" w:styleId="AralkYok1">
    <w:name w:val="Aralık Yok1"/>
    <w:uiPriority w:val="1"/>
    <w:qFormat/>
    <w:rsid w:val="00810F77"/>
    <w:rPr>
      <w:rFonts w:ascii="Calibri" w:hAnsi="Calibri"/>
      <w:sz w:val="22"/>
      <w:szCs w:val="22"/>
    </w:rPr>
  </w:style>
  <w:style w:type="character" w:styleId="Vurgu">
    <w:name w:val="Emphasis"/>
    <w:uiPriority w:val="20"/>
    <w:qFormat/>
    <w:rsid w:val="00BA45B6"/>
    <w:rPr>
      <w:b/>
      <w:bCs/>
      <w:i w:val="0"/>
      <w:iCs w:val="0"/>
    </w:rPr>
  </w:style>
  <w:style w:type="character" w:styleId="zlenenKpr">
    <w:name w:val="FollowedHyperlink"/>
    <w:rsid w:val="001E70D7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2C4E4E"/>
    <w:pPr>
      <w:spacing w:before="100" w:beforeAutospacing="1" w:after="100" w:afterAutospacing="1"/>
    </w:pPr>
    <w:rPr>
      <w:rFonts w:ascii="Times New Roman" w:hAnsi="Times New Roman"/>
      <w:sz w:val="24"/>
      <w:lang w:val="en-US" w:eastAsia="en-US"/>
    </w:rPr>
  </w:style>
  <w:style w:type="character" w:styleId="Gl">
    <w:name w:val="Strong"/>
    <w:uiPriority w:val="22"/>
    <w:qFormat/>
    <w:rsid w:val="002C4E4E"/>
    <w:rPr>
      <w:b/>
      <w:bCs/>
    </w:rPr>
  </w:style>
  <w:style w:type="character" w:styleId="HTMLDaktilo">
    <w:name w:val="HTML Typewriter"/>
    <w:rsid w:val="00D56DFD"/>
    <w:rPr>
      <w:rFonts w:ascii="Courier New" w:eastAsia="Times New Roman" w:hAnsi="Courier New" w:cs="Courier New" w:hint="default"/>
      <w:sz w:val="20"/>
      <w:szCs w:val="20"/>
    </w:rPr>
  </w:style>
  <w:style w:type="paragraph" w:styleId="KonuBal">
    <w:name w:val="Title"/>
    <w:basedOn w:val="Normal"/>
    <w:link w:val="KonuBalChar"/>
    <w:qFormat/>
    <w:rsid w:val="0081537F"/>
    <w:pPr>
      <w:jc w:val="center"/>
    </w:pPr>
    <w:rPr>
      <w:rFonts w:ascii="Times New Roman" w:hAnsi="Times New Roman"/>
      <w:b/>
      <w:bCs/>
      <w:sz w:val="24"/>
    </w:rPr>
  </w:style>
  <w:style w:type="character" w:customStyle="1" w:styleId="KonuBalChar">
    <w:name w:val="Konu Başlığı Char"/>
    <w:link w:val="KonuBal"/>
    <w:rsid w:val="0081537F"/>
    <w:rPr>
      <w:b/>
      <w:bCs/>
      <w:sz w:val="24"/>
      <w:szCs w:val="24"/>
      <w:lang w:val="en-US" w:eastAsia="en-US"/>
    </w:rPr>
  </w:style>
  <w:style w:type="character" w:customStyle="1" w:styleId="apple-style-span">
    <w:name w:val="apple-style-span"/>
    <w:basedOn w:val="VarsaylanParagrafYazTipi"/>
    <w:rsid w:val="00533BEF"/>
  </w:style>
  <w:style w:type="character" w:customStyle="1" w:styleId="apple-converted-space">
    <w:name w:val="apple-converted-space"/>
    <w:basedOn w:val="VarsaylanParagrafYazTipi"/>
    <w:rsid w:val="00533BEF"/>
  </w:style>
  <w:style w:type="character" w:customStyle="1" w:styleId="stbilgiChar">
    <w:name w:val="Üstbilgi Char"/>
    <w:link w:val="stbilgi"/>
    <w:uiPriority w:val="99"/>
    <w:rsid w:val="00521E49"/>
    <w:rPr>
      <w:rFonts w:ascii="Trebuchet MS" w:hAnsi="Trebuchet MS"/>
      <w:sz w:val="18"/>
      <w:szCs w:val="24"/>
    </w:rPr>
  </w:style>
  <w:style w:type="paragraph" w:customStyle="1" w:styleId="Default">
    <w:name w:val="Default"/>
    <w:rsid w:val="0007055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table" w:styleId="Tabloada">
    <w:name w:val="Table Contemporary"/>
    <w:basedOn w:val="NormalTablo"/>
    <w:rsid w:val="00631E57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table" w:customStyle="1" w:styleId="GridTable4Accent1">
    <w:name w:val="Grid Table 4 Accent 1"/>
    <w:basedOn w:val="NormalTablo"/>
    <w:uiPriority w:val="49"/>
    <w:rsid w:val="00BA1FFA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OrtaKlavuz1-Vurgu21">
    <w:name w:val="Orta Kılavuz 1 - Vurgu 21"/>
    <w:basedOn w:val="Normal"/>
    <w:uiPriority w:val="34"/>
    <w:qFormat/>
    <w:rsid w:val="00BB70D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customStyle="1" w:styleId="RenkliListe-Vurgu11">
    <w:name w:val="Renkli Liste - Vurgu 11"/>
    <w:basedOn w:val="Normal"/>
    <w:uiPriority w:val="34"/>
    <w:qFormat/>
    <w:rsid w:val="00635E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8F437D"/>
    <w:rPr>
      <w:rFonts w:ascii="Trebuchet MS" w:hAnsi="Trebuchet MS"/>
      <w:sz w:val="18"/>
      <w:szCs w:val="24"/>
      <w:lang w:val="en-US" w:eastAsia="en-US"/>
    </w:rPr>
  </w:style>
  <w:style w:type="paragraph" w:styleId="AralkYok">
    <w:name w:val="No Spacing"/>
    <w:uiPriority w:val="1"/>
    <w:qFormat/>
    <w:rsid w:val="00321898"/>
    <w:rPr>
      <w:rFonts w:ascii="Calibri" w:hAnsi="Calibri" w:cs="Arial"/>
      <w:sz w:val="22"/>
      <w:szCs w:val="22"/>
    </w:rPr>
  </w:style>
  <w:style w:type="paragraph" w:styleId="ListeParagraf">
    <w:name w:val="List Paragraph"/>
    <w:basedOn w:val="Normal"/>
    <w:uiPriority w:val="34"/>
    <w:qFormat/>
    <w:rsid w:val="00321898"/>
    <w:pPr>
      <w:ind w:left="720"/>
      <w:contextualSpacing/>
    </w:pPr>
    <w:rPr>
      <w:rFonts w:ascii="Times New Roman" w:hAnsi="Times New Roman"/>
      <w:sz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2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2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2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49992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971079">
                  <w:marLeft w:val="0"/>
                  <w:marRight w:val="0"/>
                  <w:marTop w:val="0"/>
                  <w:marBottom w:val="240"/>
                  <w:divBdr>
                    <w:top w:val="single" w:sz="6" w:space="0" w:color="8CB1BA"/>
                    <w:left w:val="single" w:sz="6" w:space="0" w:color="8CB1BA"/>
                    <w:bottom w:val="single" w:sz="6" w:space="0" w:color="8CB1BA"/>
                    <w:right w:val="single" w:sz="6" w:space="0" w:color="8CB1BA"/>
                  </w:divBdr>
                  <w:divsChild>
                    <w:div w:id="116693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06406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091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98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6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7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1293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9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6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37032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80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122213">
                  <w:marLeft w:val="0"/>
                  <w:marRight w:val="0"/>
                  <w:marTop w:val="0"/>
                  <w:marBottom w:val="240"/>
                  <w:divBdr>
                    <w:top w:val="single" w:sz="6" w:space="0" w:color="8CB1BA"/>
                    <w:left w:val="single" w:sz="6" w:space="0" w:color="8CB1BA"/>
                    <w:bottom w:val="single" w:sz="6" w:space="0" w:color="8CB1BA"/>
                    <w:right w:val="single" w:sz="6" w:space="0" w:color="8CB1BA"/>
                  </w:divBdr>
                  <w:divsChild>
                    <w:div w:id="47352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62328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30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60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?>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ntTable" Target="fontTable.xml" /><Relationship Id="rId5" Type="http://schemas.openxmlformats.org/officeDocument/2006/relationships/webSettings" Target="webSettings.xml" /><Relationship Id="rId10" Type="http://schemas.openxmlformats.org/officeDocument/2006/relationships/footer" Target="footer2.xml" /><Relationship Id="rId4" Type="http://schemas.openxmlformats.org/officeDocument/2006/relationships/settings" Target="settings.xml" /><Relationship Id="rId9" Type="http://schemas.openxmlformats.org/officeDocument/2006/relationships/header" Target="header1.xml" /></Relationships>
</file>

<file path=word/_rels/header1.xml.rels><?xml version="1.0" encoding="utf-8"?><Relationships xmlns="http://schemas.openxmlformats.org/package/2006/relationships"><Relationship Id="rId2" Type="http://schemas.openxmlformats.org/officeDocument/2006/relationships/image" Target="media/image2.jpeg" /><Relationship Id="rId1" Type="http://schemas.openxmlformats.org/officeDocument/2006/relationships/image" Target="media/image1.jpeg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ml.roa\CONFIG~1\Temp\TCD1A.tmp\Conference%20agenda%20with%20tracks.dot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7865B3-ADDE-4C41-8E60-81766F08B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Conference agenda with tracks</Template>
  <TotalTime>27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DRAFT PROGRAMME OVERVIEW</vt:lpstr>
      <vt:lpstr>DRAFT PROGRAMME OVERVIEW</vt:lpstr>
    </vt:vector>
  </TitlesOfParts>
  <Company>Microsoft Corporation</Company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PROGRAMME OVERVIEW</dc:title>
  <dc:creator>ml.roa</dc:creator>
  <cp:lastModifiedBy>Metin</cp:lastModifiedBy>
  <cp:revision>8</cp:revision>
  <cp:lastPrinted>2017-01-03T06:10:00Z</cp:lastPrinted>
  <dcterms:created xsi:type="dcterms:W3CDTF">2017-01-17T11:14:00Z</dcterms:created>
  <dcterms:modified xsi:type="dcterms:W3CDTF">2017-02-03T08:44:00Z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TC010685191033</vt:lpwstr>
  </property>
  <property fmtid="{D5CDD505-2E9C-101B-9397-08002B2CF9AE}" pid="3" name="Owner">
    <vt:lpwstr>Emilia Sáiz Carrancedo</vt:lpwstr>
  </property>
  <property fmtid="{D5CDD505-2E9C-101B-9397-08002B2CF9AE}" pid="4" name="SPSDescription">
    <vt:lpwstr/>
  </property>
  <property fmtid="{D5CDD505-2E9C-101B-9397-08002B2CF9AE}" pid="5" name="Status">
    <vt:lpwstr/>
  </property>
  <property fmtid="{D5CDD505-2E9C-101B-9397-08002B2CF9AE}" pid="6" name="Language">
    <vt:lpwstr>English</vt:lpwstr>
  </property>
</Properties>
</file>